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1000" w14:textId="0D48C2BA" w:rsidR="006E2C49" w:rsidRPr="005A1E85" w:rsidRDefault="004C4213" w:rsidP="00C734FA">
      <w:pPr>
        <w:jc w:val="center"/>
        <w:rPr>
          <w:rFonts w:ascii="Liberation Serif" w:hAnsi="Liberation Serif" w:cs="Liberation Serif"/>
          <w:noProof/>
        </w:rPr>
      </w:pPr>
      <w:r w:rsidRPr="005A1E85">
        <w:rPr>
          <w:rFonts w:ascii="Liberation Serif" w:hAnsi="Liberation Serif" w:cs="Liberation Serif"/>
          <w:noProof/>
        </w:rPr>
        <w:drawing>
          <wp:inline distT="0" distB="0" distL="0" distR="0" wp14:anchorId="54BB0815" wp14:editId="3951AC38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5A45F" w14:textId="77777777" w:rsidR="006E2C49" w:rsidRPr="005A1E85" w:rsidRDefault="006E2C49" w:rsidP="00C734FA">
      <w:pPr>
        <w:jc w:val="center"/>
        <w:rPr>
          <w:rFonts w:ascii="Liberation Serif" w:hAnsi="Liberation Serif" w:cs="Liberation Serif"/>
        </w:rPr>
      </w:pPr>
    </w:p>
    <w:p w14:paraId="015F9839" w14:textId="77777777" w:rsidR="006E2C49" w:rsidRPr="005A1E85" w:rsidRDefault="006E2C49" w:rsidP="00FC3E59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A1E85">
        <w:rPr>
          <w:rFonts w:ascii="Liberation Serif" w:hAnsi="Liberation Serif" w:cs="Liberation Serif"/>
          <w:b/>
          <w:sz w:val="28"/>
          <w:szCs w:val="28"/>
        </w:rPr>
        <w:t>АДМИНИСТРАЦИЯ ГОРОДСКОГО ОКРУГА КРАСНОУФИМСК</w:t>
      </w:r>
    </w:p>
    <w:p w14:paraId="4B5F6FAA" w14:textId="77777777" w:rsidR="006E2C49" w:rsidRPr="005A1E85" w:rsidRDefault="006E2C49" w:rsidP="00FC3E59">
      <w:pPr>
        <w:jc w:val="center"/>
        <w:rPr>
          <w:rFonts w:ascii="Liberation Serif" w:hAnsi="Liberation Serif" w:cs="Liberation Serif"/>
          <w:b/>
          <w:spacing w:val="-20"/>
          <w:sz w:val="16"/>
          <w:szCs w:val="16"/>
        </w:rPr>
      </w:pPr>
    </w:p>
    <w:p w14:paraId="274BA600" w14:textId="77777777" w:rsidR="006E2C49" w:rsidRPr="005A1E85" w:rsidRDefault="006E2C49" w:rsidP="00FC3E59">
      <w:pPr>
        <w:jc w:val="center"/>
        <w:rPr>
          <w:rFonts w:ascii="Liberation Serif" w:hAnsi="Liberation Serif" w:cs="Liberation Serif"/>
          <w:b/>
          <w:spacing w:val="50"/>
          <w:sz w:val="28"/>
          <w:szCs w:val="28"/>
        </w:rPr>
      </w:pPr>
      <w:r w:rsidRPr="005A1E85">
        <w:rPr>
          <w:rFonts w:ascii="Liberation Serif" w:hAnsi="Liberation Serif" w:cs="Liberation Serif"/>
          <w:b/>
          <w:spacing w:val="50"/>
          <w:sz w:val="28"/>
          <w:szCs w:val="28"/>
        </w:rPr>
        <w:t>ПОСТАНОВЛЕНИЕ</w:t>
      </w:r>
    </w:p>
    <w:p w14:paraId="1C2C19C1" w14:textId="568D8637" w:rsidR="006E2C49" w:rsidRPr="005A1E85" w:rsidRDefault="006E2C49" w:rsidP="00FC3E59">
      <w:pPr>
        <w:rPr>
          <w:rFonts w:ascii="Liberation Serif" w:hAnsi="Liberation Serif" w:cs="Liberation Serif"/>
          <w:spacing w:val="-20"/>
          <w:sz w:val="16"/>
          <w:szCs w:val="16"/>
        </w:rPr>
      </w:pPr>
    </w:p>
    <w:p w14:paraId="0E62C5D3" w14:textId="77777777" w:rsidR="0036049C" w:rsidRPr="005A1E85" w:rsidRDefault="0036049C" w:rsidP="00FC3E59">
      <w:pPr>
        <w:rPr>
          <w:rFonts w:ascii="Liberation Serif" w:hAnsi="Liberation Serif" w:cs="Liberation Serif"/>
          <w:spacing w:val="-20"/>
          <w:sz w:val="16"/>
          <w:szCs w:val="16"/>
        </w:rPr>
      </w:pPr>
    </w:p>
    <w:p w14:paraId="62E4CD17" w14:textId="700B23CF" w:rsidR="006E2C49" w:rsidRPr="005A1E85" w:rsidRDefault="006E2C49" w:rsidP="00FC3E59">
      <w:pPr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 xml:space="preserve">      </w:t>
      </w:r>
      <w:r w:rsidR="00653221">
        <w:rPr>
          <w:rFonts w:ascii="Liberation Serif" w:hAnsi="Liberation Serif" w:cs="Liberation Serif"/>
          <w:sz w:val="28"/>
          <w:szCs w:val="28"/>
        </w:rPr>
        <w:t>13.08.2026</w:t>
      </w:r>
      <w:r w:rsidRPr="005A1E85">
        <w:rPr>
          <w:rFonts w:ascii="Liberation Serif" w:hAnsi="Liberation Serif" w:cs="Liberation Serif"/>
          <w:sz w:val="28"/>
          <w:szCs w:val="28"/>
        </w:rPr>
        <w:t xml:space="preserve"> г.                                                                                   №</w:t>
      </w:r>
      <w:r w:rsidR="00F92BF1" w:rsidRPr="005A1E85">
        <w:rPr>
          <w:rFonts w:ascii="Liberation Serif" w:hAnsi="Liberation Serif" w:cs="Liberation Serif"/>
          <w:sz w:val="28"/>
          <w:szCs w:val="28"/>
        </w:rPr>
        <w:t xml:space="preserve"> </w:t>
      </w:r>
      <w:r w:rsidR="00653221">
        <w:rPr>
          <w:rFonts w:ascii="Liberation Serif" w:hAnsi="Liberation Serif" w:cs="Liberation Serif"/>
          <w:sz w:val="28"/>
          <w:szCs w:val="28"/>
        </w:rPr>
        <w:t>837</w:t>
      </w:r>
      <w:r w:rsidRPr="005A1E85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7E9CCC3C" w14:textId="77777777" w:rsidR="006E2C49" w:rsidRPr="005A1E85" w:rsidRDefault="006E2C49" w:rsidP="00FC3E59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>г. Красноуфимск</w:t>
      </w:r>
    </w:p>
    <w:p w14:paraId="605414AD" w14:textId="7E4BDAF5" w:rsidR="006E2C49" w:rsidRPr="005A1E85" w:rsidRDefault="006E2C49" w:rsidP="00FC3E59">
      <w:pPr>
        <w:jc w:val="center"/>
        <w:rPr>
          <w:rFonts w:ascii="Liberation Serif" w:hAnsi="Liberation Serif" w:cs="Liberation Serif"/>
          <w:sz w:val="28"/>
          <w:szCs w:val="28"/>
        </w:rPr>
      </w:pPr>
    </w:p>
    <w:p w14:paraId="3F1BE8C2" w14:textId="77777777" w:rsidR="0036049C" w:rsidRPr="005A1E85" w:rsidRDefault="0036049C" w:rsidP="00FC3E59">
      <w:pPr>
        <w:jc w:val="center"/>
        <w:rPr>
          <w:rFonts w:ascii="Liberation Serif" w:hAnsi="Liberation Serif" w:cs="Liberation Serif"/>
          <w:sz w:val="28"/>
          <w:szCs w:val="28"/>
        </w:rPr>
      </w:pPr>
    </w:p>
    <w:p w14:paraId="14AA2CDB" w14:textId="0578D9F0" w:rsidR="006E2C49" w:rsidRPr="005A1E85" w:rsidRDefault="0002613C" w:rsidP="00FC3E59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Hlk176439806"/>
      <w:bookmarkStart w:id="1" w:name="_Hlk195858818"/>
      <w:r w:rsidRPr="005A1E85">
        <w:rPr>
          <w:rFonts w:ascii="Liberation Serif" w:hAnsi="Liberation Serif" w:cs="Liberation Serif"/>
          <w:b/>
          <w:sz w:val="28"/>
          <w:szCs w:val="28"/>
        </w:rPr>
        <w:t>Об утверждении примерной штатной численнос</w:t>
      </w:r>
      <w:r w:rsidR="00970CFA" w:rsidRPr="005A1E85">
        <w:rPr>
          <w:rFonts w:ascii="Liberation Serif" w:hAnsi="Liberation Serif" w:cs="Liberation Serif"/>
          <w:b/>
          <w:sz w:val="28"/>
          <w:szCs w:val="28"/>
        </w:rPr>
        <w:t xml:space="preserve">ти работников </w:t>
      </w:r>
      <w:r w:rsidRPr="005A1E85">
        <w:rPr>
          <w:rFonts w:ascii="Liberation Serif" w:hAnsi="Liberation Serif" w:cs="Liberation Serif"/>
          <w:b/>
          <w:sz w:val="28"/>
          <w:szCs w:val="28"/>
        </w:rPr>
        <w:t xml:space="preserve">образовательных </w:t>
      </w:r>
      <w:r w:rsidR="00196046" w:rsidRPr="005A1E85">
        <w:rPr>
          <w:rFonts w:ascii="Liberation Serif" w:hAnsi="Liberation Serif" w:cs="Liberation Serif"/>
          <w:b/>
          <w:sz w:val="28"/>
          <w:szCs w:val="28"/>
        </w:rPr>
        <w:t>организаций, подведомственных муниципальному органу управления образования Управление образованием городского округа Красноуфимск</w:t>
      </w:r>
      <w:bookmarkEnd w:id="0"/>
      <w:r w:rsidR="0035439A" w:rsidRPr="005A1E85">
        <w:rPr>
          <w:rFonts w:ascii="Liberation Serif" w:hAnsi="Liberation Serif" w:cs="Liberation Serif"/>
          <w:b/>
          <w:sz w:val="28"/>
          <w:szCs w:val="28"/>
        </w:rPr>
        <w:t xml:space="preserve"> </w:t>
      </w:r>
      <w:bookmarkEnd w:id="1"/>
    </w:p>
    <w:p w14:paraId="5F8798A3" w14:textId="77777777" w:rsidR="006E2C49" w:rsidRPr="005A1E85" w:rsidRDefault="006E2C49" w:rsidP="00FC3E59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6FF77F33" w14:textId="64A4440D" w:rsidR="006E2C49" w:rsidRPr="005A1E85" w:rsidRDefault="009E40BF" w:rsidP="00F55566">
      <w:pPr>
        <w:ind w:right="62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 xml:space="preserve">В соответствии Федеральным законом от 29.12.2012 № 273-ФЗ «Об образовании в Российской Федерации», письмом Министерства просвещения Российской Федерации от 23.06.2025 № ОК-1835/08 «О примерных штатных нормативах», </w:t>
      </w:r>
      <w:bookmarkStart w:id="2" w:name="_Hlk236998702"/>
      <w:r w:rsidR="00F55566" w:rsidRPr="00F55566">
        <w:rPr>
          <w:rFonts w:ascii="Liberation Serif" w:hAnsi="Liberation Serif" w:cs="Liberation Serif"/>
          <w:sz w:val="28"/>
          <w:szCs w:val="28"/>
        </w:rPr>
        <w:t>письмом Министерства образовани</w:t>
      </w:r>
      <w:r w:rsidR="00C27DCE">
        <w:rPr>
          <w:rFonts w:ascii="Liberation Serif" w:hAnsi="Liberation Serif" w:cs="Liberation Serif"/>
          <w:sz w:val="28"/>
          <w:szCs w:val="28"/>
        </w:rPr>
        <w:t>я</w:t>
      </w:r>
      <w:r w:rsidR="00F55566" w:rsidRPr="00F55566">
        <w:rPr>
          <w:rFonts w:ascii="Liberation Serif" w:hAnsi="Liberation Serif" w:cs="Liberation Serif"/>
          <w:sz w:val="28"/>
          <w:szCs w:val="28"/>
        </w:rPr>
        <w:t xml:space="preserve"> Свердловской области от</w:t>
      </w:r>
      <w:r w:rsidR="00F55566" w:rsidRPr="005A1E85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>
        <w:rPr>
          <w:rFonts w:ascii="Liberation Serif" w:hAnsi="Liberation Serif" w:cs="Liberation Serif"/>
          <w:sz w:val="28"/>
          <w:szCs w:val="28"/>
        </w:rPr>
        <w:t>23.10.2025</w:t>
      </w:r>
      <w:r w:rsidR="00F55566" w:rsidRPr="005A1E85">
        <w:rPr>
          <w:rFonts w:ascii="Liberation Serif" w:hAnsi="Liberation Serif" w:cs="Liberation Serif"/>
          <w:sz w:val="28"/>
          <w:szCs w:val="28"/>
        </w:rPr>
        <w:t xml:space="preserve"> № </w:t>
      </w:r>
      <w:r w:rsidR="00F55566" w:rsidRPr="00F55566">
        <w:rPr>
          <w:rFonts w:ascii="Liberation Serif" w:hAnsi="Liberation Serif" w:cs="Liberation Serif"/>
          <w:sz w:val="28"/>
          <w:szCs w:val="28"/>
        </w:rPr>
        <w:t>02-01-81/10114</w:t>
      </w:r>
      <w:r w:rsidR="00F55566" w:rsidRPr="005A1E85">
        <w:rPr>
          <w:rFonts w:ascii="Liberation Serif" w:hAnsi="Liberation Serif" w:cs="Liberation Serif"/>
          <w:sz w:val="28"/>
          <w:szCs w:val="28"/>
        </w:rPr>
        <w:t xml:space="preserve"> «</w:t>
      </w:r>
      <w:r w:rsidR="00F55566" w:rsidRPr="00F55566">
        <w:rPr>
          <w:rFonts w:ascii="Liberation Serif" w:hAnsi="Liberation Serif" w:cs="Liberation Serif"/>
          <w:sz w:val="28"/>
          <w:szCs w:val="28"/>
        </w:rPr>
        <w:t>О направлении уточненной</w:t>
      </w:r>
      <w:r w:rsidR="00F55566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 w:rsidRPr="00F55566">
        <w:rPr>
          <w:rFonts w:ascii="Liberation Serif" w:hAnsi="Liberation Serif" w:cs="Liberation Serif"/>
          <w:sz w:val="28"/>
          <w:szCs w:val="28"/>
        </w:rPr>
        <w:t>примерной штатной численности</w:t>
      </w:r>
      <w:r w:rsidR="00F55566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 w:rsidRPr="00F55566">
        <w:rPr>
          <w:rFonts w:ascii="Liberation Serif" w:hAnsi="Liberation Serif" w:cs="Liberation Serif"/>
          <w:sz w:val="28"/>
          <w:szCs w:val="28"/>
        </w:rPr>
        <w:t>муниципальных дошкольных</w:t>
      </w:r>
      <w:r w:rsidR="00F55566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 w:rsidRPr="00F55566">
        <w:rPr>
          <w:rFonts w:ascii="Liberation Serif" w:hAnsi="Liberation Serif" w:cs="Liberation Serif"/>
          <w:sz w:val="28"/>
          <w:szCs w:val="28"/>
        </w:rPr>
        <w:t>образовательных</w:t>
      </w:r>
      <w:r w:rsidR="00F55566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 w:rsidRPr="00F55566">
        <w:rPr>
          <w:rFonts w:ascii="Liberation Serif" w:hAnsi="Liberation Serif" w:cs="Liberation Serif"/>
          <w:sz w:val="28"/>
          <w:szCs w:val="28"/>
        </w:rPr>
        <w:t>и общеобразовательных организаций</w:t>
      </w:r>
      <w:r w:rsidR="00F55566">
        <w:rPr>
          <w:rFonts w:ascii="Liberation Serif" w:hAnsi="Liberation Serif" w:cs="Liberation Serif"/>
          <w:sz w:val="28"/>
          <w:szCs w:val="28"/>
        </w:rPr>
        <w:t xml:space="preserve"> </w:t>
      </w:r>
      <w:r w:rsidR="00F55566" w:rsidRPr="00F55566">
        <w:rPr>
          <w:rFonts w:ascii="Liberation Serif" w:hAnsi="Liberation Serif" w:cs="Liberation Serif"/>
          <w:sz w:val="28"/>
          <w:szCs w:val="28"/>
        </w:rPr>
        <w:t>Свердловской области</w:t>
      </w:r>
      <w:r w:rsidR="00F55566" w:rsidRPr="005A1E85">
        <w:rPr>
          <w:rFonts w:ascii="Liberation Serif" w:hAnsi="Liberation Serif" w:cs="Liberation Serif"/>
          <w:sz w:val="28"/>
          <w:szCs w:val="28"/>
        </w:rPr>
        <w:t>»</w:t>
      </w:r>
      <w:r w:rsidR="00F55566">
        <w:rPr>
          <w:rFonts w:ascii="Liberation Serif" w:hAnsi="Liberation Serif" w:cs="Liberation Serif"/>
          <w:sz w:val="28"/>
          <w:szCs w:val="28"/>
        </w:rPr>
        <w:t xml:space="preserve">, </w:t>
      </w:r>
      <w:r w:rsidRPr="005A1E85">
        <w:rPr>
          <w:rFonts w:ascii="Liberation Serif" w:hAnsi="Liberation Serif" w:cs="Liberation Serif"/>
          <w:sz w:val="28"/>
          <w:szCs w:val="28"/>
        </w:rPr>
        <w:t>письмом Министерства образовани</w:t>
      </w:r>
      <w:r w:rsidR="00C27DCE">
        <w:rPr>
          <w:rFonts w:ascii="Liberation Serif" w:hAnsi="Liberation Serif" w:cs="Liberation Serif"/>
          <w:sz w:val="28"/>
          <w:szCs w:val="28"/>
        </w:rPr>
        <w:t>я</w:t>
      </w:r>
      <w:r w:rsidRPr="005A1E85">
        <w:rPr>
          <w:rFonts w:ascii="Liberation Serif" w:hAnsi="Liberation Serif" w:cs="Liberation Serif"/>
          <w:sz w:val="28"/>
          <w:szCs w:val="28"/>
        </w:rPr>
        <w:t xml:space="preserve"> Свердловской области от</w:t>
      </w:r>
      <w:bookmarkEnd w:id="2"/>
      <w:r w:rsidRPr="005A1E85">
        <w:rPr>
          <w:rFonts w:ascii="Liberation Serif" w:hAnsi="Liberation Serif" w:cs="Liberation Serif"/>
          <w:sz w:val="28"/>
          <w:szCs w:val="28"/>
        </w:rPr>
        <w:t xml:space="preserve"> 01.04.2026 № 02-01-81/5252 «О направлении уточненной примерной штатной численности муниципальных дошкольных образовательных организаций», в</w:t>
      </w:r>
      <w:r w:rsidR="0036049C" w:rsidRPr="005A1E85">
        <w:rPr>
          <w:rFonts w:ascii="Liberation Serif" w:hAnsi="Liberation Serif" w:cs="Liberation Serif"/>
          <w:sz w:val="28"/>
          <w:szCs w:val="28"/>
        </w:rPr>
        <w:t xml:space="preserve"> </w:t>
      </w:r>
      <w:r w:rsidR="0002613C" w:rsidRPr="005A1E85">
        <w:rPr>
          <w:rFonts w:ascii="Liberation Serif" w:hAnsi="Liberation Serif" w:cs="Liberation Serif"/>
          <w:sz w:val="28"/>
          <w:szCs w:val="28"/>
        </w:rPr>
        <w:t>целях обеспечения единого подхода к формированию штатн</w:t>
      </w:r>
      <w:r w:rsidR="00253E3F" w:rsidRPr="005A1E85">
        <w:rPr>
          <w:rFonts w:ascii="Liberation Serif" w:hAnsi="Liberation Serif" w:cs="Liberation Serif"/>
          <w:sz w:val="28"/>
          <w:szCs w:val="28"/>
        </w:rPr>
        <w:t xml:space="preserve">ых расписаний </w:t>
      </w:r>
      <w:r w:rsidR="0002613C" w:rsidRPr="005A1E85">
        <w:rPr>
          <w:rFonts w:ascii="Liberation Serif" w:hAnsi="Liberation Serif" w:cs="Liberation Serif"/>
          <w:sz w:val="28"/>
          <w:szCs w:val="28"/>
        </w:rPr>
        <w:t>образовательных организаций</w:t>
      </w:r>
      <w:r w:rsidR="00695C3D" w:rsidRPr="005A1E85">
        <w:rPr>
          <w:rFonts w:ascii="Liberation Serif" w:hAnsi="Liberation Serif" w:cs="Liberation Serif"/>
          <w:sz w:val="28"/>
          <w:szCs w:val="28"/>
        </w:rPr>
        <w:t>, подведомственных муниципальному органу управления образования Управление образованием городского округа Красноуфимск</w:t>
      </w:r>
      <w:r w:rsidR="0002613C" w:rsidRPr="005A1E85">
        <w:rPr>
          <w:rFonts w:ascii="Liberation Serif" w:hAnsi="Liberation Serif" w:cs="Liberation Serif"/>
          <w:sz w:val="28"/>
          <w:szCs w:val="28"/>
          <w:lang w:eastAsia="en-US"/>
        </w:rPr>
        <w:t>,</w:t>
      </w:r>
      <w:r w:rsidR="0002613C" w:rsidRPr="005A1E85">
        <w:rPr>
          <w:rFonts w:ascii="Liberation Serif" w:hAnsi="Liberation Serif" w:cs="Liberation Serif"/>
          <w:color w:val="000000"/>
          <w:sz w:val="28"/>
          <w:szCs w:val="28"/>
        </w:rPr>
        <w:t xml:space="preserve"> руководствуясь</w:t>
      </w:r>
      <w:r w:rsidR="006E2C49" w:rsidRPr="005A1E85">
        <w:rPr>
          <w:rFonts w:ascii="Liberation Serif" w:hAnsi="Liberation Serif" w:cs="Liberation Serif"/>
          <w:sz w:val="28"/>
          <w:szCs w:val="16"/>
        </w:rPr>
        <w:t xml:space="preserve"> ст. 31, 35, 48 Устава МО городского округа Красноуфимск</w:t>
      </w:r>
    </w:p>
    <w:p w14:paraId="04D7CD81" w14:textId="77777777" w:rsidR="006E2C49" w:rsidRPr="005A1E85" w:rsidRDefault="006E2C49" w:rsidP="00FC3E59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65F378A5" w14:textId="77777777" w:rsidR="006E2C49" w:rsidRPr="005A1E85" w:rsidRDefault="006E2C49" w:rsidP="00FC3E59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5A1E85">
        <w:rPr>
          <w:rFonts w:ascii="Liberation Serif" w:hAnsi="Liberation Serif" w:cs="Liberation Serif"/>
          <w:b/>
          <w:bCs/>
          <w:sz w:val="28"/>
          <w:szCs w:val="28"/>
        </w:rPr>
        <w:t>ПОСТАНОВЛЯЕТ:</w:t>
      </w:r>
    </w:p>
    <w:p w14:paraId="48684747" w14:textId="77777777" w:rsidR="006E2C49" w:rsidRPr="005A1E85" w:rsidRDefault="006E2C49" w:rsidP="00FC3E59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14:paraId="749C0683" w14:textId="0A7C8803" w:rsidR="00064422" w:rsidRPr="005A1E85" w:rsidRDefault="006E2C49" w:rsidP="00FC3E59">
      <w:pPr>
        <w:numPr>
          <w:ilvl w:val="0"/>
          <w:numId w:val="4"/>
        </w:numPr>
        <w:tabs>
          <w:tab w:val="clear" w:pos="1984"/>
          <w:tab w:val="num" w:pos="840"/>
        </w:tabs>
        <w:ind w:left="0" w:firstLine="600"/>
        <w:jc w:val="both"/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  <w:lang w:eastAsia="en-US"/>
        </w:rPr>
        <w:t xml:space="preserve">Утвердить </w:t>
      </w:r>
      <w:r w:rsidR="00970CFA" w:rsidRPr="005A1E85">
        <w:rPr>
          <w:rFonts w:ascii="Liberation Serif" w:hAnsi="Liberation Serif" w:cs="Liberation Serif"/>
          <w:sz w:val="28"/>
          <w:szCs w:val="28"/>
          <w:lang w:eastAsia="en-US"/>
        </w:rPr>
        <w:t>примерную штатную численность работников образовательных организаций</w:t>
      </w:r>
      <w:r w:rsidR="00335DDD" w:rsidRPr="005A1E85">
        <w:rPr>
          <w:rFonts w:ascii="Liberation Serif" w:hAnsi="Liberation Serif" w:cs="Liberation Serif"/>
          <w:sz w:val="28"/>
          <w:szCs w:val="28"/>
          <w:lang w:eastAsia="en-US"/>
        </w:rPr>
        <w:t>,</w:t>
      </w:r>
      <w:r w:rsidR="00970CFA" w:rsidRPr="005A1E85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335DDD" w:rsidRPr="005A1E85">
        <w:rPr>
          <w:rFonts w:ascii="Liberation Serif" w:hAnsi="Liberation Serif" w:cs="Liberation Serif"/>
          <w:sz w:val="28"/>
          <w:szCs w:val="28"/>
        </w:rPr>
        <w:t>подведомственных муниципальному органу управления образования Управление образованием городского округа Красноуфимск</w:t>
      </w:r>
      <w:r w:rsidR="00970CFA" w:rsidRPr="005A1E85">
        <w:rPr>
          <w:rFonts w:ascii="Liberation Serif" w:hAnsi="Liberation Serif" w:cs="Liberation Serif"/>
          <w:sz w:val="28"/>
          <w:szCs w:val="28"/>
          <w:lang w:eastAsia="en-US"/>
        </w:rPr>
        <w:t xml:space="preserve"> (П</w:t>
      </w:r>
      <w:r w:rsidR="00335DDD" w:rsidRPr="005A1E85">
        <w:rPr>
          <w:rFonts w:ascii="Liberation Serif" w:hAnsi="Liberation Serif" w:cs="Liberation Serif"/>
          <w:sz w:val="28"/>
          <w:szCs w:val="28"/>
          <w:lang w:eastAsia="en-US"/>
        </w:rPr>
        <w:t>риложения № 1, № 2, № 3</w:t>
      </w:r>
      <w:r w:rsidR="00970CFA" w:rsidRPr="005A1E85">
        <w:rPr>
          <w:rFonts w:ascii="Liberation Serif" w:hAnsi="Liberation Serif" w:cs="Liberation Serif"/>
          <w:sz w:val="28"/>
          <w:szCs w:val="28"/>
          <w:lang w:eastAsia="en-US"/>
        </w:rPr>
        <w:t>)</w:t>
      </w:r>
      <w:r w:rsidRPr="005A1E85">
        <w:rPr>
          <w:rFonts w:ascii="Liberation Serif" w:hAnsi="Liberation Serif" w:cs="Liberation Serif"/>
          <w:sz w:val="28"/>
          <w:szCs w:val="28"/>
        </w:rPr>
        <w:t>.</w:t>
      </w:r>
    </w:p>
    <w:p w14:paraId="411B62C7" w14:textId="5E5D6C9E" w:rsidR="006E2C49" w:rsidRPr="005A1E85" w:rsidRDefault="006E2C49" w:rsidP="00E43B6E">
      <w:pPr>
        <w:numPr>
          <w:ilvl w:val="0"/>
          <w:numId w:val="4"/>
        </w:numPr>
        <w:tabs>
          <w:tab w:val="clear" w:pos="1984"/>
          <w:tab w:val="num" w:pos="-120"/>
          <w:tab w:val="left" w:pos="851"/>
        </w:tabs>
        <w:ind w:left="0" w:firstLine="60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 xml:space="preserve">Опубликовать настоящее </w:t>
      </w:r>
      <w:r w:rsidR="0035439A" w:rsidRPr="005A1E85">
        <w:rPr>
          <w:rFonts w:ascii="Liberation Serif" w:hAnsi="Liberation Serif" w:cs="Liberation Serif"/>
          <w:sz w:val="28"/>
          <w:szCs w:val="28"/>
        </w:rPr>
        <w:t>П</w:t>
      </w:r>
      <w:r w:rsidRPr="005A1E85">
        <w:rPr>
          <w:rFonts w:ascii="Liberation Serif" w:hAnsi="Liberation Serif" w:cs="Liberation Serif"/>
          <w:sz w:val="28"/>
          <w:szCs w:val="28"/>
        </w:rPr>
        <w:t>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</w:t>
      </w:r>
      <w:r w:rsidRPr="005A1E85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14:paraId="52A950EC" w14:textId="662B465B" w:rsidR="006E2C49" w:rsidRPr="005A1E85" w:rsidRDefault="006E2C49" w:rsidP="00E43B6E">
      <w:pPr>
        <w:numPr>
          <w:ilvl w:val="0"/>
          <w:numId w:val="4"/>
        </w:numPr>
        <w:tabs>
          <w:tab w:val="clear" w:pos="1984"/>
          <w:tab w:val="num" w:pos="-120"/>
          <w:tab w:val="left" w:pos="851"/>
        </w:tabs>
        <w:ind w:left="0" w:firstLine="60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5A1E85">
        <w:rPr>
          <w:rFonts w:ascii="Liberation Serif" w:hAnsi="Liberation Serif" w:cs="Liberation Serif"/>
          <w:sz w:val="28"/>
          <w:szCs w:val="28"/>
        </w:rPr>
        <w:t>Настоящее Постановление вступает в законную силу со дня его опубликования.</w:t>
      </w:r>
    </w:p>
    <w:p w14:paraId="2536F22B" w14:textId="3C9D176F" w:rsidR="00064422" w:rsidRPr="005A1E85" w:rsidRDefault="00064422" w:rsidP="00E43B6E">
      <w:pPr>
        <w:numPr>
          <w:ilvl w:val="0"/>
          <w:numId w:val="4"/>
        </w:numPr>
        <w:tabs>
          <w:tab w:val="clear" w:pos="1984"/>
          <w:tab w:val="num" w:pos="-120"/>
          <w:tab w:val="left" w:pos="851"/>
        </w:tabs>
        <w:ind w:left="0" w:firstLine="60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5A1E85">
        <w:rPr>
          <w:rFonts w:ascii="Liberation Serif" w:hAnsi="Liberation Serif" w:cs="Liberation Serif"/>
          <w:sz w:val="28"/>
          <w:szCs w:val="28"/>
        </w:rPr>
        <w:lastRenderedPageBreak/>
        <w:t>Признать утратившим силу Постановление Главы городского округа Красноуфимск от</w:t>
      </w:r>
      <w:r w:rsidRPr="005A1E85">
        <w:rPr>
          <w:rFonts w:ascii="Liberation Serif" w:hAnsi="Liberation Serif" w:cs="Liberation Serif"/>
          <w:spacing w:val="-20"/>
          <w:sz w:val="28"/>
          <w:szCs w:val="28"/>
        </w:rPr>
        <w:t xml:space="preserve"> </w:t>
      </w:r>
      <w:r w:rsidR="00562730" w:rsidRPr="005A1E85">
        <w:rPr>
          <w:rFonts w:ascii="Liberation Serif" w:hAnsi="Liberation Serif" w:cs="Liberation Serif"/>
          <w:spacing w:val="-20"/>
          <w:sz w:val="28"/>
          <w:szCs w:val="28"/>
        </w:rPr>
        <w:t>17.09.2024</w:t>
      </w:r>
      <w:r w:rsidRPr="005A1E85">
        <w:rPr>
          <w:rFonts w:ascii="Liberation Serif" w:hAnsi="Liberation Serif" w:cs="Liberation Serif"/>
          <w:spacing w:val="-20"/>
          <w:sz w:val="28"/>
          <w:szCs w:val="28"/>
        </w:rPr>
        <w:t xml:space="preserve"> года № </w:t>
      </w:r>
      <w:r w:rsidR="00562730" w:rsidRPr="005A1E85">
        <w:rPr>
          <w:rFonts w:ascii="Liberation Serif" w:hAnsi="Liberation Serif" w:cs="Liberation Serif"/>
          <w:spacing w:val="-20"/>
          <w:sz w:val="28"/>
          <w:szCs w:val="28"/>
        </w:rPr>
        <w:t>879</w:t>
      </w:r>
      <w:r w:rsidRPr="005A1E85">
        <w:rPr>
          <w:rFonts w:ascii="Liberation Serif" w:hAnsi="Liberation Serif" w:cs="Liberation Serif"/>
          <w:spacing w:val="-20"/>
          <w:sz w:val="28"/>
          <w:szCs w:val="28"/>
        </w:rPr>
        <w:t xml:space="preserve"> «</w:t>
      </w:r>
      <w:r w:rsidRPr="005A1E85">
        <w:rPr>
          <w:rFonts w:ascii="Liberation Serif" w:hAnsi="Liberation Serif" w:cs="Liberation Serif"/>
          <w:sz w:val="28"/>
          <w:szCs w:val="28"/>
        </w:rPr>
        <w:t>Об утверждении примерной штатной численности работников образовательных организаций, подведомственных муниципальному органу управления образования Управление образованием городского округа Красноуфимск</w:t>
      </w:r>
      <w:r w:rsidR="00562730" w:rsidRPr="005A1E85">
        <w:rPr>
          <w:rFonts w:ascii="Liberation Serif" w:hAnsi="Liberation Serif" w:cs="Liberation Serif"/>
          <w:sz w:val="28"/>
          <w:szCs w:val="28"/>
        </w:rPr>
        <w:t xml:space="preserve"> </w:t>
      </w:r>
      <w:r w:rsidR="00562730" w:rsidRPr="005A1E85">
        <w:rPr>
          <w:rFonts w:ascii="Liberation Serif" w:hAnsi="Liberation Serif" w:cs="Liberation Serif"/>
          <w:bCs/>
          <w:sz w:val="28"/>
          <w:szCs w:val="28"/>
        </w:rPr>
        <w:t>(в новой редакции)</w:t>
      </w:r>
      <w:r w:rsidRPr="005A1E85">
        <w:rPr>
          <w:rFonts w:ascii="Liberation Serif" w:hAnsi="Liberation Serif" w:cs="Liberation Serif"/>
          <w:bCs/>
          <w:sz w:val="28"/>
          <w:szCs w:val="28"/>
        </w:rPr>
        <w:t>»</w:t>
      </w:r>
      <w:r w:rsidR="0035439A" w:rsidRPr="005A1E85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44924567" w14:textId="40792CEF" w:rsidR="006E2C49" w:rsidRPr="005A1E85" w:rsidRDefault="006E2C49" w:rsidP="00A62243">
      <w:pPr>
        <w:numPr>
          <w:ilvl w:val="0"/>
          <w:numId w:val="4"/>
        </w:numPr>
        <w:tabs>
          <w:tab w:val="clear" w:pos="1984"/>
          <w:tab w:val="num" w:pos="-120"/>
          <w:tab w:val="left" w:pos="851"/>
        </w:tabs>
        <w:ind w:left="0" w:firstLine="60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5A1E85">
        <w:rPr>
          <w:rFonts w:ascii="Liberation Serif" w:hAnsi="Liberation Serif" w:cs="Liberation Serif"/>
          <w:color w:val="000000"/>
          <w:sz w:val="28"/>
          <w:szCs w:val="28"/>
        </w:rPr>
        <w:t xml:space="preserve">Контроль за исполнением настоящего </w:t>
      </w:r>
      <w:r w:rsidR="0035439A" w:rsidRPr="005A1E85">
        <w:rPr>
          <w:rFonts w:ascii="Liberation Serif" w:hAnsi="Liberation Serif" w:cs="Liberation Serif"/>
          <w:color w:val="000000"/>
          <w:sz w:val="28"/>
          <w:szCs w:val="28"/>
        </w:rPr>
        <w:t>П</w:t>
      </w:r>
      <w:r w:rsidRPr="005A1E85">
        <w:rPr>
          <w:rFonts w:ascii="Liberation Serif" w:hAnsi="Liberation Serif" w:cs="Liberation Serif"/>
          <w:color w:val="000000"/>
          <w:sz w:val="28"/>
          <w:szCs w:val="28"/>
        </w:rPr>
        <w:t xml:space="preserve">остановления </w:t>
      </w:r>
      <w:r w:rsidR="00BE0397" w:rsidRPr="005A1E85">
        <w:rPr>
          <w:rFonts w:ascii="Liberation Serif" w:hAnsi="Liberation Serif" w:cs="Liberation Serif"/>
          <w:sz w:val="28"/>
          <w:szCs w:val="28"/>
        </w:rPr>
        <w:t xml:space="preserve">возложить на заместителя </w:t>
      </w:r>
      <w:r w:rsidR="00372F2F" w:rsidRPr="005A1E85">
        <w:rPr>
          <w:rFonts w:ascii="Liberation Serif" w:hAnsi="Liberation Serif" w:cs="Liberation Serif"/>
          <w:sz w:val="28"/>
          <w:szCs w:val="28"/>
        </w:rPr>
        <w:t>Г</w:t>
      </w:r>
      <w:r w:rsidR="00BE0397" w:rsidRPr="005A1E85">
        <w:rPr>
          <w:rFonts w:ascii="Liberation Serif" w:hAnsi="Liberation Serif" w:cs="Liberation Serif"/>
          <w:sz w:val="28"/>
          <w:szCs w:val="28"/>
        </w:rPr>
        <w:t xml:space="preserve">лавы городского округа Красноуфимск по социальной политике </w:t>
      </w:r>
      <w:r w:rsidR="00FC3E59" w:rsidRPr="005A1E85">
        <w:rPr>
          <w:rFonts w:ascii="Liberation Serif" w:hAnsi="Liberation Serif" w:cs="Liberation Serif"/>
          <w:sz w:val="28"/>
          <w:szCs w:val="28"/>
        </w:rPr>
        <w:t xml:space="preserve">Е.Б. </w:t>
      </w:r>
      <w:proofErr w:type="spellStart"/>
      <w:r w:rsidR="00FC3E59" w:rsidRPr="005A1E85">
        <w:rPr>
          <w:rFonts w:ascii="Liberation Serif" w:hAnsi="Liberation Serif" w:cs="Liberation Serif"/>
          <w:sz w:val="28"/>
          <w:szCs w:val="28"/>
        </w:rPr>
        <w:t>Закорюкину</w:t>
      </w:r>
      <w:proofErr w:type="spellEnd"/>
      <w:r w:rsidRPr="005A1E85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14:paraId="3A7D47D3" w14:textId="77777777" w:rsidR="006E2C49" w:rsidRPr="005A1E85" w:rsidRDefault="006E2C49" w:rsidP="00A62243">
      <w:pPr>
        <w:tabs>
          <w:tab w:val="left" w:pos="851"/>
        </w:tabs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73394776" w14:textId="77777777" w:rsidR="006E2C49" w:rsidRPr="005A1E85" w:rsidRDefault="006E2C49" w:rsidP="00A62243">
      <w:pPr>
        <w:tabs>
          <w:tab w:val="left" w:pos="851"/>
        </w:tabs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14:paraId="77776397" w14:textId="3D584E7A" w:rsidR="006E2C49" w:rsidRPr="005A1E85" w:rsidRDefault="006E2C49" w:rsidP="00C734FA">
      <w:pPr>
        <w:pStyle w:val="ConsTitle"/>
        <w:widowControl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  <w:b w:val="0"/>
          <w:iCs/>
          <w:sz w:val="28"/>
        </w:rPr>
        <w:t xml:space="preserve">Глава городского округа Красноуфимск                                            </w:t>
      </w:r>
      <w:r w:rsidR="00FC3E59" w:rsidRPr="005A1E85">
        <w:rPr>
          <w:rFonts w:ascii="Liberation Serif" w:hAnsi="Liberation Serif" w:cs="Liberation Serif"/>
          <w:b w:val="0"/>
          <w:iCs/>
          <w:sz w:val="28"/>
        </w:rPr>
        <w:t>Ю.С. Ладейщиков</w:t>
      </w:r>
    </w:p>
    <w:p w14:paraId="4F5FFD4C" w14:textId="77777777" w:rsidR="006E2C49" w:rsidRPr="005A1E85" w:rsidRDefault="006E2C49" w:rsidP="00C734FA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697D1507" w14:textId="77777777" w:rsidR="005A1E85" w:rsidRPr="005A1E85" w:rsidRDefault="005A1E85" w:rsidP="00C734FA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6E881ED" w14:textId="77777777" w:rsidR="005A1E85" w:rsidRPr="005A1E85" w:rsidRDefault="005A1E85" w:rsidP="00C734FA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7F9A0C1A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2807EC1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62B1748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163B6945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04FEA67E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6C798ACD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0049A7F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056912C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023D9CDA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82165AB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63C56735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788611D0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16E3FB6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42E15DA2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40D6EA4B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3007CF2C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3F785E81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127764D9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744A4322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3B7B3568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E63DCE0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CFA6453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2F11CF03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72DF6D5B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EBC3505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5331E1FC" w14:textId="77777777" w:rsidR="005A1E85" w:rsidRPr="005A1E85" w:rsidRDefault="005A1E85" w:rsidP="005A1E85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Liberation Serif" w:hAnsi="Liberation Serif" w:cs="Liberation Serif"/>
          <w:color w:val="000000"/>
          <w:sz w:val="28"/>
          <w:szCs w:val="28"/>
          <w:lang w:eastAsia="en-US"/>
        </w:rPr>
      </w:pPr>
    </w:p>
    <w:p w14:paraId="6050EFA8" w14:textId="77777777" w:rsidR="00196046" w:rsidRPr="005A1E85" w:rsidRDefault="00196046" w:rsidP="00E43B6E">
      <w:pPr>
        <w:widowControl w:val="0"/>
        <w:autoSpaceDE w:val="0"/>
        <w:autoSpaceDN w:val="0"/>
        <w:adjustRightInd w:val="0"/>
        <w:spacing w:after="200" w:line="276" w:lineRule="auto"/>
        <w:ind w:left="5103"/>
        <w:contextualSpacing/>
        <w:rPr>
          <w:rFonts w:ascii="Liberation Serif" w:hAnsi="Liberation Serif" w:cs="Liberation Serif"/>
          <w:color w:val="000000"/>
          <w:sz w:val="28"/>
          <w:szCs w:val="28"/>
          <w:lang w:eastAsia="en-US"/>
        </w:rPr>
        <w:sectPr w:rsidR="00196046" w:rsidRPr="005A1E85" w:rsidSect="00196046">
          <w:headerReference w:type="even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W w:w="15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  <w:gridCol w:w="4956"/>
      </w:tblGrid>
      <w:tr w:rsidR="00970CFA" w:rsidRPr="005A1E85" w14:paraId="6F400E47" w14:textId="77777777" w:rsidTr="00196046">
        <w:trPr>
          <w:trHeight w:val="1"/>
        </w:trPr>
        <w:tc>
          <w:tcPr>
            <w:tcW w:w="10065" w:type="dxa"/>
            <w:shd w:val="clear" w:color="000000" w:fill="FFFFFF"/>
          </w:tcPr>
          <w:p w14:paraId="1C06F872" w14:textId="77777777" w:rsidR="00970CFA" w:rsidRPr="005A1E85" w:rsidRDefault="00970CFA" w:rsidP="008A130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956" w:type="dxa"/>
            <w:shd w:val="clear" w:color="000000" w:fill="FFFFFF"/>
          </w:tcPr>
          <w:p w14:paraId="5275DCEB" w14:textId="77777777" w:rsidR="00970CFA" w:rsidRPr="005A1E85" w:rsidRDefault="00970CFA" w:rsidP="008A130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ПРИЛОЖЕНИЕ № 1</w:t>
            </w:r>
          </w:p>
          <w:p w14:paraId="0EA9035C" w14:textId="77777777" w:rsidR="00970CFA" w:rsidRPr="005A1E85" w:rsidRDefault="00970CFA" w:rsidP="008A130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к Постановлению администрации городского округа Красноуфимск</w:t>
            </w:r>
          </w:p>
          <w:p w14:paraId="04F287B0" w14:textId="66E39BFC" w:rsidR="00970CFA" w:rsidRPr="00E36BF3" w:rsidRDefault="00970CFA" w:rsidP="008A130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13.08.2026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 xml:space="preserve">г. </w:t>
            </w: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  <w:r w:rsidRPr="005A1E85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837</w:t>
            </w:r>
          </w:p>
          <w:p w14:paraId="674C254E" w14:textId="77777777" w:rsidR="00970CFA" w:rsidRPr="005A1E85" w:rsidRDefault="00970CFA" w:rsidP="008A130F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</w:p>
        </w:tc>
      </w:tr>
    </w:tbl>
    <w:p w14:paraId="0770BE0C" w14:textId="77777777" w:rsidR="006E2C49" w:rsidRPr="005A1E85" w:rsidRDefault="00196046" w:rsidP="00D93C64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>Примерная штатная численность работников общеобразовательных учреждений, подведомственных муниципальному органу управления образования Управление образованием городского округа Красноуфимск</w:t>
      </w:r>
    </w:p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2693"/>
        <w:gridCol w:w="755"/>
        <w:gridCol w:w="950"/>
        <w:gridCol w:w="846"/>
        <w:gridCol w:w="992"/>
        <w:gridCol w:w="851"/>
        <w:gridCol w:w="851"/>
        <w:gridCol w:w="851"/>
        <w:gridCol w:w="851"/>
        <w:gridCol w:w="5386"/>
      </w:tblGrid>
      <w:tr w:rsidR="00671854" w:rsidRPr="005A1E85" w14:paraId="7FD45E8B" w14:textId="77777777" w:rsidTr="0050165F">
        <w:trPr>
          <w:trHeight w:val="720"/>
          <w:tblHeader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77667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Наименование должностей</w:t>
            </w:r>
          </w:p>
        </w:tc>
        <w:tc>
          <w:tcPr>
            <w:tcW w:w="6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0F0E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Количество штатных единиц в начальных, основных и средних общеобразовательных школах в зависимости от числа классов и (или) классов-комплектов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E3C6A6B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Примечание</w:t>
            </w:r>
          </w:p>
          <w:p w14:paraId="1ECB7F03" w14:textId="77777777" w:rsidR="00671854" w:rsidRPr="005A1E85" w:rsidRDefault="00671854" w:rsidP="00294A29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671854" w:rsidRPr="005A1E85" w14:paraId="3CE6B218" w14:textId="77777777" w:rsidTr="0050165F">
        <w:trPr>
          <w:trHeight w:val="300"/>
          <w:tblHeader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ED24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2E42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до 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6BF3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7-10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6182E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11-13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A5A74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14-16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CE165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17-22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F9D96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23-29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D3851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30-39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65771" w14:textId="77777777" w:rsidR="00671854" w:rsidRPr="005A1E85" w:rsidRDefault="0067185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40-49</w:t>
            </w:r>
          </w:p>
        </w:tc>
        <w:tc>
          <w:tcPr>
            <w:tcW w:w="53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53FA0" w14:textId="77777777" w:rsidR="00671854" w:rsidRPr="005A1E85" w:rsidRDefault="00671854">
            <w:pPr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AF0166" w:rsidRPr="005A1E85" w14:paraId="5176ACEA" w14:textId="77777777" w:rsidTr="0050165F">
        <w:trPr>
          <w:trHeight w:val="30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B1BCE" w14:textId="77777777" w:rsidR="00AF0166" w:rsidRPr="005A1E85" w:rsidRDefault="002F6D26">
            <w:pPr>
              <w:jc w:val="center"/>
              <w:rPr>
                <w:rFonts w:ascii="Liberation Serif" w:hAnsi="Liberation Serif" w:cs="Liberation Serif"/>
                <w:b/>
                <w:color w:val="000000"/>
              </w:rPr>
            </w:pPr>
            <w:r w:rsidRPr="005A1E85">
              <w:rPr>
                <w:rFonts w:ascii="Liberation Serif" w:hAnsi="Liberation Serif" w:cs="Liberation Serif"/>
                <w:b/>
                <w:color w:val="000000"/>
              </w:rPr>
              <w:t>Административно-управленческий персонал</w:t>
            </w:r>
          </w:p>
        </w:tc>
      </w:tr>
      <w:tr w:rsidR="00AF0166" w:rsidRPr="005A1E85" w14:paraId="02B441F7" w14:textId="77777777" w:rsidTr="0050165F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4693E" w14:textId="77777777" w:rsidR="00AF0166" w:rsidRPr="005A1E85" w:rsidRDefault="008A130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Директор</w:t>
            </w:r>
            <w:r w:rsidR="00AF0166" w:rsidRPr="005A1E85">
              <w:rPr>
                <w:rFonts w:ascii="Liberation Serif" w:hAnsi="Liberation Serif" w:cs="Liberation Serif"/>
                <w:color w:val="000000"/>
              </w:rPr>
              <w:t>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6605D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BBEC1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1CC67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608A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34ECC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2B895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0091E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8755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6B401" w14:textId="77777777" w:rsidR="00AF0166" w:rsidRPr="005A1E85" w:rsidRDefault="00AF016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50165F" w:rsidRPr="005A1E85" w14:paraId="3EC54AB4" w14:textId="77777777" w:rsidTr="005B3ADA">
        <w:trPr>
          <w:trHeight w:val="551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34BAA" w14:textId="77777777" w:rsidR="0050165F" w:rsidRPr="005A1E85" w:rsidRDefault="0050165F" w:rsidP="0050165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Заместитель директора (включая заместителя директора по воспитательной работе)*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A95AD" w14:textId="67255C5D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0,25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CBAF4" w14:textId="2780588D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0,75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09D2" w14:textId="6C0AD9A4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E756A" w14:textId="46C1C756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B18DB" w14:textId="5AAAB4C4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56FFD" w14:textId="457DCA5A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FC00" w14:textId="7F9E79F9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6397" w14:textId="6E8230F7" w:rsidR="0050165F" w:rsidRPr="005A1E85" w:rsidRDefault="0050165F" w:rsidP="005016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3,5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8398" w14:textId="77777777" w:rsidR="0050165F" w:rsidRPr="005A1E85" w:rsidRDefault="0050165F" w:rsidP="0050165F">
            <w:pPr>
              <w:pStyle w:val="af0"/>
              <w:tabs>
                <w:tab w:val="left" w:pos="460"/>
              </w:tabs>
              <w:ind w:left="34"/>
              <w:rPr>
                <w:rFonts w:ascii="Liberation Serif" w:hAnsi="Liberation Serif" w:cs="Liberation Serif"/>
                <w:color w:val="000000" w:themeColor="text1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 xml:space="preserve">1) Дополнительно может устанавливаться: </w:t>
            </w:r>
          </w:p>
          <w:p w14:paraId="328454FB" w14:textId="77777777" w:rsidR="0050165F" w:rsidRPr="005A1E85" w:rsidRDefault="0050165F" w:rsidP="0050165F">
            <w:pPr>
              <w:pStyle w:val="af0"/>
              <w:tabs>
                <w:tab w:val="left" w:pos="460"/>
              </w:tabs>
              <w:ind w:left="34"/>
              <w:rPr>
                <w:rFonts w:ascii="Liberation Serif" w:hAnsi="Liberation Serif" w:cs="Liberation Serif"/>
                <w:color w:val="000000" w:themeColor="text1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 xml:space="preserve">1) должность заместителя руководителя по информационным технологиям на опорную школу;  </w:t>
            </w:r>
          </w:p>
          <w:p w14:paraId="19BCF747" w14:textId="77777777" w:rsidR="0050165F" w:rsidRPr="005A1E85" w:rsidRDefault="0050165F" w:rsidP="0050165F">
            <w:pPr>
              <w:pStyle w:val="af0"/>
              <w:tabs>
                <w:tab w:val="left" w:pos="460"/>
              </w:tabs>
              <w:ind w:left="34"/>
              <w:rPr>
                <w:rFonts w:ascii="Liberation Serif" w:hAnsi="Liberation Serif" w:cs="Liberation Serif"/>
                <w:color w:val="000000" w:themeColor="text1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 xml:space="preserve">2) должность заместителя руководителя:                                                    из расчета 0,25 единицы при наличии 5 классов и (или) классов-комплектов с углубленным или профильным изучением предметов;                                                                                                             из расчета 0,5 единиц – от 5 до 10 классов и (или) классов-комплектов с углубленным или профильным изучением предметов;                                                                              из расчета 1 единицы – свыше 10 классов и (или) классов-комплектов с углубленным или профильным изучением предметов; </w:t>
            </w:r>
          </w:p>
          <w:p w14:paraId="32749D5A" w14:textId="01672D52" w:rsidR="0050165F" w:rsidRPr="005A1E85" w:rsidRDefault="0050165F" w:rsidP="0050165F"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3)   должность заместителя руководителя по инновационной (научной) деятельности на базовые школы РАН, школу – региональную инновационную площадку</w:t>
            </w:r>
          </w:p>
        </w:tc>
      </w:tr>
      <w:tr w:rsidR="00FE6786" w:rsidRPr="005A1E85" w14:paraId="0CC66EF4" w14:textId="77777777" w:rsidTr="0050165F">
        <w:trPr>
          <w:trHeight w:val="117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C065" w14:textId="77777777" w:rsidR="00FE6786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Руководитель структурного подразделения (заведующий филиалом)*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4B6D7" w14:textId="48E34A9E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08E8" w14:textId="20820616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8BF7" w14:textId="5038B026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F5ADA" w14:textId="5B85719E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01AF" w14:textId="1238DE1A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68206" w14:textId="56647219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6E5CA" w14:textId="759D5D90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4668" w14:textId="7F69DEF2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1,5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0F7A" w14:textId="3AB5D68D" w:rsidR="00FE6786" w:rsidRPr="005A1E85" w:rsidRDefault="00FE6786" w:rsidP="00FE6786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Должность устанавливается при наличии обособленного структурного подразделения или при центре гуманитарного и цифрового образования «Точка роста».</w:t>
            </w:r>
          </w:p>
          <w:p w14:paraId="0BDBDD53" w14:textId="34E6A8B7" w:rsidR="00FE6786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Возможно увеличение штатных единиц при увеличении числа структурных подразделений (филиалов) по согласованию с учредителем.</w:t>
            </w:r>
          </w:p>
        </w:tc>
      </w:tr>
      <w:tr w:rsidR="00AF0166" w:rsidRPr="005A1E85" w14:paraId="535C4982" w14:textId="77777777" w:rsidTr="0050165F">
        <w:trPr>
          <w:trHeight w:val="94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1D994" w14:textId="77777777" w:rsidR="00AF0166" w:rsidRPr="005A1E85" w:rsidRDefault="00AF016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Заместитель директора по административно - хозяйственной части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4DC27" w14:textId="77777777" w:rsidR="00AF0166" w:rsidRPr="005A1E85" w:rsidRDefault="00BE375F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EB8C2" w14:textId="77777777" w:rsidR="00AF0166" w:rsidRPr="005A1E85" w:rsidRDefault="00BE375F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2B63A" w14:textId="77777777" w:rsidR="00AF0166" w:rsidRPr="005A1E85" w:rsidRDefault="00BE375F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5C16A" w14:textId="77777777" w:rsidR="00AF0166" w:rsidRPr="005A1E85" w:rsidRDefault="00BE375F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9BA08" w14:textId="77777777" w:rsidR="00AF0166" w:rsidRPr="005A1E85" w:rsidRDefault="00AF0166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27310" w14:textId="77777777" w:rsidR="00AF0166" w:rsidRPr="005A1E85" w:rsidRDefault="00AF0166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0275" w14:textId="77777777" w:rsidR="00AF0166" w:rsidRPr="005A1E85" w:rsidRDefault="00AF0166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C0D95" w14:textId="77777777" w:rsidR="00AF0166" w:rsidRPr="005A1E85" w:rsidRDefault="00AF0166" w:rsidP="00BE375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E71F" w14:textId="77777777" w:rsidR="00AF0166" w:rsidRPr="005A1E85" w:rsidRDefault="00672BB8" w:rsidP="002F64CC"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Должность устанавливается </w:t>
            </w:r>
            <w:r w:rsidR="00360A2A" w:rsidRPr="005A1E85">
              <w:rPr>
                <w:rFonts w:ascii="Liberation Serif" w:hAnsi="Liberation Serif" w:cs="Liberation Serif"/>
                <w:color w:val="000000"/>
              </w:rPr>
              <w:t>по согласованию с учредителем</w:t>
            </w:r>
          </w:p>
        </w:tc>
      </w:tr>
      <w:tr w:rsidR="00FE6786" w:rsidRPr="005A1E85" w14:paraId="76AD69F7" w14:textId="77777777" w:rsidTr="0050165F">
        <w:trPr>
          <w:trHeight w:val="91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CD160" w14:textId="38600197" w:rsidR="00FE6786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Заведующий библиотекой, заведующий информационно-библиотечным центром*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91ED9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55E8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96E69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96C7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E0199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011FD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EF4B8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F2091" w14:textId="77777777" w:rsidR="00FE6786" w:rsidRPr="005A1E85" w:rsidRDefault="00FE6786" w:rsidP="00FE678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3FE7" w14:textId="77777777" w:rsidR="00FE6786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Устанавливается одна из должностей</w:t>
            </w:r>
          </w:p>
        </w:tc>
      </w:tr>
      <w:tr w:rsidR="00AF0166" w:rsidRPr="005A1E85" w14:paraId="72860112" w14:textId="77777777" w:rsidTr="0050165F">
        <w:trPr>
          <w:trHeight w:val="30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1BE4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b/>
                <w:color w:val="000000"/>
              </w:rPr>
            </w:pPr>
            <w:r w:rsidRPr="005A1E85">
              <w:rPr>
                <w:rFonts w:ascii="Liberation Serif" w:hAnsi="Liberation Serif" w:cs="Liberation Serif"/>
                <w:b/>
                <w:color w:val="000000"/>
              </w:rPr>
              <w:t>Специалисты и служащие</w:t>
            </w:r>
          </w:p>
        </w:tc>
      </w:tr>
      <w:tr w:rsidR="005E67CF" w:rsidRPr="005A1E85" w14:paraId="242B75C6" w14:textId="77777777" w:rsidTr="0050165F">
        <w:trPr>
          <w:trHeight w:val="91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40A80" w14:textId="77777777" w:rsidR="005E67CF" w:rsidRPr="005A1E85" w:rsidRDefault="005E67CF" w:rsidP="005E67C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Заведующий хозяйством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386D2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81A94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7601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0730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C9BF8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869A3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6575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63223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E53A3" w14:textId="369B5276" w:rsidR="005E67CF" w:rsidRPr="005A1E85" w:rsidRDefault="005E67CF" w:rsidP="005E67C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  <w:r w:rsidR="00FE6786" w:rsidRPr="005A1E85">
              <w:rPr>
                <w:rFonts w:ascii="Liberation Serif" w:hAnsi="Liberation Serif" w:cs="Liberation Serif"/>
                <w:color w:val="000000"/>
              </w:rPr>
              <w:t>При наличии обособленного структурного подразделения (филиала), расположенного на отдельной территории, предусматривается дополнительно 0,5 единицы должности заведующего хозяйством, независимо от численности обучающихся.</w:t>
            </w:r>
          </w:p>
        </w:tc>
      </w:tr>
      <w:tr w:rsidR="005E67CF" w:rsidRPr="005A1E85" w14:paraId="32ED5D0E" w14:textId="77777777" w:rsidTr="0050165F">
        <w:trPr>
          <w:trHeight w:val="99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1F370" w14:textId="77777777" w:rsidR="005E67CF" w:rsidRPr="005A1E85" w:rsidRDefault="005E67CF" w:rsidP="005E67C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Инженер-электроник (электроник)*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4E69C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F96C3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7122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C0B54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B7785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519A3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54069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A67A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38837" w14:textId="0E4DCA45" w:rsidR="005E67CF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Устанавливается при наличии локально-вычислительной сети в образовательной организации</w:t>
            </w:r>
          </w:p>
        </w:tc>
      </w:tr>
      <w:tr w:rsidR="00AF0166" w:rsidRPr="005A1E85" w14:paraId="5EBA5F7D" w14:textId="77777777" w:rsidTr="0050165F">
        <w:trPr>
          <w:trHeight w:val="6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7A8F8" w14:textId="77777777" w:rsidR="00AF0166" w:rsidRPr="005A1E85" w:rsidRDefault="00AF016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Системный администратор информационно - </w:t>
            </w: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коммуникационных систем*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057D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16C9F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0CBEE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C3DD4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DC16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0B50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D54E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D1A0" w14:textId="77777777" w:rsidR="00AF0166" w:rsidRPr="005A1E85" w:rsidRDefault="00AF0166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FBB1F" w14:textId="59556306" w:rsidR="00AF0166" w:rsidRPr="005A1E85" w:rsidRDefault="00FE6786" w:rsidP="00FE6786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Устанавливается при наличии локально-вычислительной сети в образовательной организации</w:t>
            </w:r>
          </w:p>
        </w:tc>
      </w:tr>
      <w:tr w:rsidR="005E67CF" w:rsidRPr="005A1E85" w14:paraId="1C6C31E0" w14:textId="77777777" w:rsidTr="0050165F">
        <w:trPr>
          <w:trHeight w:val="714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E2656" w14:textId="77777777" w:rsidR="005E67CF" w:rsidRPr="005A1E85" w:rsidRDefault="005E67CF" w:rsidP="005E67C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Инженер-программист (программист)*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1889D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29A91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9AF9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0FC8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856E2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9CCCF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D739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7E1F" w14:textId="77777777" w:rsidR="005E67CF" w:rsidRPr="005A1E85" w:rsidRDefault="005E67CF" w:rsidP="005E67C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E51FE" w14:textId="77777777" w:rsidR="005E67CF" w:rsidRPr="005A1E85" w:rsidRDefault="005E67CF" w:rsidP="005E67C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При наличии не менее 100 единиц действующей компьютерной техники</w:t>
            </w:r>
          </w:p>
        </w:tc>
      </w:tr>
      <w:tr w:rsidR="00EA03B4" w:rsidRPr="005A1E85" w14:paraId="4B61F57A" w14:textId="77777777" w:rsidTr="0050165F">
        <w:trPr>
          <w:trHeight w:val="702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82B1E" w14:textId="77777777" w:rsidR="00967F3F" w:rsidRPr="005A1E85" w:rsidRDefault="00967F3F" w:rsidP="00967F3F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Специалист </w:t>
            </w:r>
          </w:p>
          <w:p w14:paraId="1F6AFFC2" w14:textId="77777777" w:rsidR="00967F3F" w:rsidRPr="005A1E85" w:rsidRDefault="00967F3F" w:rsidP="00967F3F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по кадрам, инспектор </w:t>
            </w:r>
          </w:p>
          <w:p w14:paraId="6532BB06" w14:textId="1828DB92" w:rsidR="00EA03B4" w:rsidRPr="005A1E85" w:rsidRDefault="00967F3F" w:rsidP="00967F3F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по кадрам </w:t>
            </w:r>
            <w:r w:rsidR="00EA03B4" w:rsidRPr="005A1E85">
              <w:rPr>
                <w:rFonts w:ascii="Liberation Serif" w:hAnsi="Liberation Serif" w:cs="Liberation Serif"/>
              </w:rPr>
              <w:t>*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DD4EE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  <w:p w14:paraId="6D1EA30C" w14:textId="2F21539C" w:rsidR="00EA03B4" w:rsidRPr="005A1E85" w:rsidRDefault="00EA03B4" w:rsidP="001B045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Устанавливается одна из должностей из расчета 0,5 штатн</w:t>
            </w:r>
            <w:r w:rsidR="001B045D" w:rsidRPr="005A1E85">
              <w:rPr>
                <w:rFonts w:ascii="Liberation Serif" w:hAnsi="Liberation Serif" w:cs="Liberation Serif"/>
                <w:color w:val="000000"/>
              </w:rPr>
              <w:t>ой</w:t>
            </w:r>
            <w:r w:rsidRPr="005A1E85">
              <w:rPr>
                <w:rFonts w:ascii="Liberation Serif" w:hAnsi="Liberation Serif" w:cs="Liberation Serif"/>
                <w:color w:val="000000"/>
              </w:rPr>
              <w:t xml:space="preserve"> единиц</w:t>
            </w:r>
            <w:r w:rsidR="001B045D" w:rsidRPr="005A1E85">
              <w:rPr>
                <w:rFonts w:ascii="Liberation Serif" w:hAnsi="Liberation Serif" w:cs="Liberation Serif"/>
                <w:color w:val="000000"/>
              </w:rPr>
              <w:t>ы</w:t>
            </w:r>
            <w:r w:rsidRPr="005A1E85">
              <w:rPr>
                <w:rFonts w:ascii="Liberation Serif" w:hAnsi="Liberation Serif" w:cs="Liberation Serif"/>
                <w:color w:val="000000"/>
              </w:rPr>
              <w:t xml:space="preserve"> - до 79 работников, свыше - 1 штатная ставка</w:t>
            </w:r>
          </w:p>
        </w:tc>
      </w:tr>
      <w:tr w:rsidR="00EA03B4" w:rsidRPr="005A1E85" w14:paraId="04E09695" w14:textId="77777777" w:rsidTr="0050165F">
        <w:trPr>
          <w:trHeight w:val="571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1560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Делопроизводитель*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7C55C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B5130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4E17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EB646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38741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88AC6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B6AF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D08A7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C788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EA03B4" w:rsidRPr="005A1E85" w14:paraId="5BFCB69F" w14:textId="77777777" w:rsidTr="0050165F">
        <w:trPr>
          <w:trHeight w:val="6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D945E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Документовед, секретарь, секретарь директора*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1A381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5F09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CA792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57AEF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9F612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E2D0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709F8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66913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F305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Устанавливается одна из должностей</w:t>
            </w:r>
          </w:p>
        </w:tc>
      </w:tr>
      <w:tr w:rsidR="00EA03B4" w:rsidRPr="005A1E85" w14:paraId="01DD1D22" w14:textId="77777777" w:rsidTr="0050165F">
        <w:trPr>
          <w:trHeight w:val="1266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6C742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Специалист по охране труда*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DB79D" w14:textId="77777777" w:rsidR="00EA03B4" w:rsidRPr="005A1E85" w:rsidRDefault="00EA03B4" w:rsidP="00EA03B4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из расчета:</w:t>
            </w:r>
          </w:p>
          <w:p w14:paraId="0B09D4C2" w14:textId="77777777" w:rsidR="00EA03B4" w:rsidRPr="005A1E85" w:rsidRDefault="00EA03B4" w:rsidP="00EA03B4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0,25 штатной единицы для организаций с численностью работников менее 30 человек;</w:t>
            </w:r>
          </w:p>
          <w:p w14:paraId="1333DE56" w14:textId="77777777" w:rsidR="00EA03B4" w:rsidRPr="005A1E85" w:rsidRDefault="00EA03B4" w:rsidP="00EA03B4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0,5 штатной единицы для организаций с численностью работников от 30 до 50 человек;</w:t>
            </w:r>
          </w:p>
          <w:p w14:paraId="7E46EC1D" w14:textId="47E54423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1 штатная единица для организаций с численностью работников от 50 человек, но не более 1 ставки</w:t>
            </w:r>
          </w:p>
        </w:tc>
      </w:tr>
      <w:tr w:rsidR="00EA03B4" w:rsidRPr="005A1E85" w14:paraId="6B22E2E5" w14:textId="77777777" w:rsidTr="0050165F">
        <w:trPr>
          <w:trHeight w:val="45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359ED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Техник, техник-программист*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91E5" w14:textId="7389497A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 xml:space="preserve">Устанавливается одна из должностей из расчета 1 ставка на 1 компьютерный класс от 5 и более персональных компьютеров. </w:t>
            </w:r>
            <w:r w:rsidRPr="005A1E85">
              <w:rPr>
                <w:rFonts w:ascii="Liberation Serif" w:hAnsi="Liberation Serif" w:cs="Liberation Serif"/>
              </w:rPr>
              <w:br/>
              <w:t>Дополнительно вводится 1 ставка на каждые 10 персональных компьютеров в прочих помещениях образовательной организации, обеспечивающих реализацию образовательных программ</w:t>
            </w:r>
          </w:p>
        </w:tc>
      </w:tr>
      <w:tr w:rsidR="00EA03B4" w:rsidRPr="005A1E85" w14:paraId="182B5A24" w14:textId="77777777" w:rsidTr="0050165F">
        <w:trPr>
          <w:trHeight w:val="1169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749D4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Лаборант (при наличии специализированного оборудованного кабинета)*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80D5F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0107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24BC7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1C9DE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A0272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C9D1D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493D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A6B9E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2,5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F9105" w14:textId="058F174F" w:rsidR="00EA03B4" w:rsidRPr="005A1E85" w:rsidRDefault="00EA03B4" w:rsidP="00EA03B4">
            <w:pPr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 xml:space="preserve">Начиная с 19 (15 —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России») классов и (или) классов-комплектов – 1,5 штатные единицы</w:t>
            </w:r>
          </w:p>
        </w:tc>
      </w:tr>
      <w:tr w:rsidR="00EA03B4" w:rsidRPr="005A1E85" w14:paraId="41D49A5A" w14:textId="77777777" w:rsidTr="0050165F">
        <w:trPr>
          <w:trHeight w:val="30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CB14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b/>
                <w:color w:val="000000"/>
              </w:rPr>
            </w:pPr>
            <w:r w:rsidRPr="005A1E85">
              <w:rPr>
                <w:rFonts w:ascii="Liberation Serif" w:hAnsi="Liberation Serif" w:cs="Liberation Serif"/>
                <w:b/>
                <w:color w:val="000000"/>
              </w:rPr>
              <w:t>Педагогические работники</w:t>
            </w:r>
          </w:p>
        </w:tc>
      </w:tr>
      <w:tr w:rsidR="00312D6D" w:rsidRPr="005A1E85" w14:paraId="67BA27C5" w14:textId="77777777" w:rsidTr="0050165F">
        <w:trPr>
          <w:trHeight w:val="539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519B" w14:textId="46784555" w:rsidR="00312D6D" w:rsidRPr="005A1E85" w:rsidRDefault="00312D6D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Учитель*</w:t>
            </w:r>
          </w:p>
        </w:tc>
        <w:tc>
          <w:tcPr>
            <w:tcW w:w="123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3BD18" w14:textId="3A5C34F4" w:rsidR="00312D6D" w:rsidRPr="005A1E85" w:rsidRDefault="00312D6D" w:rsidP="00AB0F4E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Количество должностей учителей определяется с учетом кадровой ситуации на основе тарификации в соответствии с учебно-методической документацией (учебный план, календарный учебный график, рабочие программы учебных предметов, курсов, дисциплин (модулей), иных компонентов).</w:t>
            </w:r>
          </w:p>
        </w:tc>
      </w:tr>
      <w:tr w:rsidR="00967F3F" w:rsidRPr="005A1E85" w14:paraId="27A44A47" w14:textId="77777777" w:rsidTr="0050165F">
        <w:trPr>
          <w:trHeight w:val="539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87D8B" w14:textId="11CDB0E9" w:rsidR="00967F3F" w:rsidRPr="005A1E85" w:rsidRDefault="00967F3F" w:rsidP="00967F3F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Советник директора по воспитанию и взаимодействию с детскими общественными объединениями**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51D1B" w14:textId="21817EDB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A65F4" w14:textId="2B51788A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636FB" w14:textId="20B4683C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7FFE5" w14:textId="23F39E57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0BD53" w14:textId="40F6C52D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BD76B" w14:textId="04F6F37E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3FB8A" w14:textId="2C82F7B2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5A48A" w14:textId="40E556AD" w:rsidR="00967F3F" w:rsidRPr="005A1E85" w:rsidRDefault="00967F3F" w:rsidP="00967F3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 w:themeColor="text1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61FF1" w14:textId="727C3FFC" w:rsidR="00967F3F" w:rsidRPr="005A1E85" w:rsidRDefault="00967F3F" w:rsidP="00967F3F">
            <w:pPr>
              <w:rPr>
                <w:rFonts w:ascii="Liberation Serif" w:hAnsi="Liberation Serif" w:cs="Liberation Serif"/>
              </w:rPr>
            </w:pPr>
          </w:p>
        </w:tc>
      </w:tr>
      <w:tr w:rsidR="00EA03B4" w:rsidRPr="005A1E85" w14:paraId="703502BB" w14:textId="77777777" w:rsidTr="0050165F">
        <w:trPr>
          <w:trHeight w:val="63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4998A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Педагог-организатор</w:t>
            </w:r>
            <w:r w:rsidRPr="005A1E85">
              <w:rPr>
                <w:rFonts w:ascii="Liberation Serif" w:hAnsi="Liberation Serif" w:cs="Liberation Serif"/>
                <w:color w:val="000000"/>
                <w:vertAlign w:val="superscript"/>
              </w:rPr>
              <w:t>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32F54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B8E72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7898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1624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54264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0AB9A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41268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E2FE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1,5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B017E" w14:textId="5095DE89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 xml:space="preserve">Устанавливается дополнительная должность педагога-организатора при наличии паспортизированного музея и (или)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России»</w:t>
            </w:r>
          </w:p>
        </w:tc>
      </w:tr>
      <w:tr w:rsidR="00EA03B4" w:rsidRPr="005A1E85" w14:paraId="7B068B17" w14:textId="77777777" w:rsidTr="0050165F">
        <w:trPr>
          <w:trHeight w:val="6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797E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Социальный педагог</w:t>
            </w:r>
            <w:r w:rsidRPr="005A1E85">
              <w:rPr>
                <w:rFonts w:ascii="Liberation Serif" w:hAnsi="Liberation Serif" w:cs="Liberation Serif"/>
                <w:color w:val="000000"/>
                <w:vertAlign w:val="superscript"/>
              </w:rPr>
              <w:t>*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15FE0" w14:textId="77777777" w:rsidR="000A0D53" w:rsidRPr="005A1E85" w:rsidRDefault="000A0D53" w:rsidP="000A0D53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Должность устанавливается для работы с детьми, находящимися в трудной жизненной ситуации и нуждающимися </w:t>
            </w:r>
          </w:p>
          <w:p w14:paraId="7133BCBC" w14:textId="7359DA93" w:rsidR="000A0D53" w:rsidRPr="005A1E85" w:rsidRDefault="000A0D53" w:rsidP="000A0D53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в педагогической поддержке из расчета 0,5 штатной единицы на 100 (на 50 -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России») детей указанной категории, 1 штатная единица – до 500 (до 300 -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России») детей, </w:t>
            </w:r>
          </w:p>
          <w:p w14:paraId="3FB0C1C5" w14:textId="59231D0E" w:rsidR="00EA03B4" w:rsidRPr="005A1E85" w:rsidRDefault="000A0D53" w:rsidP="000A0D53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 xml:space="preserve">1,5 штатной единицы – от 500 (от 300 -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России») и более детей</w:t>
            </w:r>
          </w:p>
        </w:tc>
      </w:tr>
      <w:tr w:rsidR="00EA03B4" w:rsidRPr="005A1E85" w14:paraId="1C434F32" w14:textId="77777777" w:rsidTr="0050165F">
        <w:trPr>
          <w:trHeight w:val="398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2DA1B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Педагог дополнительного образования*</w:t>
            </w:r>
          </w:p>
        </w:tc>
        <w:tc>
          <w:tcPr>
            <w:tcW w:w="6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E1F5B" w14:textId="77777777" w:rsidR="00AF5B0E" w:rsidRPr="005A1E85" w:rsidRDefault="00AF5B0E" w:rsidP="00AF5B0E">
            <w:pPr>
              <w:pStyle w:val="af0"/>
              <w:ind w:left="68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устанавливается:</w:t>
            </w:r>
          </w:p>
          <w:p w14:paraId="2FB5A0A7" w14:textId="77777777" w:rsidR="00AF5B0E" w:rsidRPr="005A1E85" w:rsidRDefault="00AF5B0E" w:rsidP="00AF5B0E">
            <w:pPr>
              <w:pStyle w:val="af0"/>
              <w:ind w:left="68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на каждые 150 учащихся, занимающихся по программам дополнительного образования, курсов внеурочной деятельности – 1 штатная единица;</w:t>
            </w:r>
          </w:p>
          <w:p w14:paraId="65E10227" w14:textId="77777777" w:rsidR="00AF5B0E" w:rsidRPr="005A1E85" w:rsidRDefault="00AF5B0E" w:rsidP="00AF5B0E">
            <w:pPr>
              <w:pStyle w:val="af0"/>
              <w:ind w:left="68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при реализации внутришкольной модели организации внеурочной деятельности – 0,5 штатные единицы (дополнительно);</w:t>
            </w:r>
          </w:p>
          <w:p w14:paraId="041C8A0F" w14:textId="77777777" w:rsidR="00AF5B0E" w:rsidRPr="005A1E85" w:rsidRDefault="00AF5B0E" w:rsidP="00AF5B0E">
            <w:pPr>
              <w:pStyle w:val="af0"/>
              <w:ind w:left="68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при наличии центра гуманитарного и цифрового образования «Точка роста» – </w:t>
            </w:r>
          </w:p>
          <w:p w14:paraId="55E9068A" w14:textId="77777777" w:rsidR="00AF5B0E" w:rsidRPr="005A1E85" w:rsidRDefault="00AF5B0E" w:rsidP="00AF5B0E">
            <w:pPr>
              <w:pStyle w:val="af0"/>
              <w:ind w:left="68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3 штатные единицы (дополнительно);</w:t>
            </w:r>
          </w:p>
          <w:p w14:paraId="14CBAC79" w14:textId="0A237179" w:rsidR="00EA03B4" w:rsidRPr="005A1E85" w:rsidRDefault="00AF5B0E" w:rsidP="00AF5B0E">
            <w:pPr>
              <w:ind w:left="68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lastRenderedPageBreak/>
              <w:t>при наличии в общеобразовательных организациях детских технопарков «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Кванториум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» - 1 штатная единица на каждый реализуемый 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квантум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 (дополнительно).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31B18" w14:textId="4DA775C0" w:rsidR="00EA03B4" w:rsidRPr="005A1E85" w:rsidRDefault="00EA03B4" w:rsidP="00EA03B4">
            <w:pPr>
              <w:spacing w:after="160" w:line="259" w:lineRule="auto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lastRenderedPageBreak/>
              <w:t xml:space="preserve">Количество штатных единиц педагогов дополнительного образования с целью организации образовательной деятельности на базе специализированных классов (кружков) по дополнительным общеобразовательным программам в сфере разработки, производства </w:t>
            </w:r>
            <w:r w:rsidRPr="005A1E85">
              <w:rPr>
                <w:rFonts w:ascii="Liberation Serif" w:hAnsi="Liberation Serif" w:cs="Liberation Serif"/>
              </w:rPr>
              <w:br/>
              <w:t>и эксплуатации беспилотных авиационных систем будут доведены дополнительно с учетом рекомендаций Министерства просвещения Российской Федерации</w:t>
            </w:r>
          </w:p>
        </w:tc>
      </w:tr>
      <w:tr w:rsidR="00AF5B0E" w:rsidRPr="005A1E85" w14:paraId="6D6A94F6" w14:textId="77777777" w:rsidTr="00290623">
        <w:trPr>
          <w:trHeight w:val="112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0528" w14:textId="21C8ABDB" w:rsidR="00AF5B0E" w:rsidRPr="005A1E85" w:rsidRDefault="00AF5B0E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Педагог-психолог*</w:t>
            </w:r>
          </w:p>
          <w:p w14:paraId="48CCC11F" w14:textId="77777777" w:rsidR="00AF5B0E" w:rsidRPr="005A1E85" w:rsidRDefault="00AF5B0E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  <w:p w14:paraId="7219AA2F" w14:textId="77777777" w:rsidR="00AF5B0E" w:rsidRPr="005A1E85" w:rsidRDefault="00AF5B0E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2686B" w14:textId="161CEBC5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В соответствии с письмом Министерства просвещения Российской Федерации от 23.06.2025 № ОК-1835/08 устанавливается 1 штатная единица педагога-психолога на каждые 300 обучающихся. </w:t>
            </w:r>
          </w:p>
          <w:p w14:paraId="6BDC8D09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При количестве обучающихся менее 300 человек используется сетевая форма организации психолого-педагогической помощи, которая обеспечивается центром психолого-педагогической, медицинской и социальной помощи.</w:t>
            </w:r>
          </w:p>
          <w:p w14:paraId="46FD2738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В соответствии с приказом Министерства 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образования»: </w:t>
            </w:r>
          </w:p>
          <w:p w14:paraId="78D67099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1 штатная единица педагога-психолога на каждые 20 обучающихся с ограниченными возможностями здоровья (при наличии заключения психолого-медико-педагогической комиссии); </w:t>
            </w:r>
          </w:p>
          <w:p w14:paraId="414E2191" w14:textId="55AA94F1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1 штатная единица педагога-психолога на 5-8 обучающихся с расстройствами аутистического спектра (при наличии заключения психолого-медико-педагогической комиссии)</w:t>
            </w:r>
          </w:p>
        </w:tc>
      </w:tr>
      <w:tr w:rsidR="00EA03B4" w:rsidRPr="005A1E85" w14:paraId="2F9B5E2C" w14:textId="77777777" w:rsidTr="0050165F">
        <w:trPr>
          <w:trHeight w:val="58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180AD" w14:textId="2FF46149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Преподаватель- организатор основ </w:t>
            </w:r>
            <w:r w:rsidRPr="005A1E85">
              <w:rPr>
                <w:rFonts w:ascii="Liberation Serif" w:hAnsi="Liberation Serif" w:cs="Liberation Serif"/>
              </w:rPr>
              <w:t xml:space="preserve">безопасности </w:t>
            </w:r>
            <w:r w:rsidR="00A477FC" w:rsidRPr="005A1E85">
              <w:rPr>
                <w:rFonts w:ascii="Liberation Serif" w:hAnsi="Liberation Serif" w:cs="Liberation Serif"/>
              </w:rPr>
              <w:t>и защиты Родины</w:t>
            </w:r>
            <w:r w:rsidRPr="005A1E85">
              <w:rPr>
                <w:rFonts w:ascii="Liberation Serif" w:hAnsi="Liberation Serif" w:cs="Liberation Serif"/>
              </w:rPr>
              <w:t>*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2487C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39C81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EA70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A1FA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E51C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D5597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4358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575E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4306" w14:textId="77777777" w:rsidR="00EA03B4" w:rsidRPr="005A1E85" w:rsidRDefault="00EA03B4" w:rsidP="00EA03B4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при наличии педагогической нагрузки 9 и более часов в неделю.</w:t>
            </w:r>
          </w:p>
          <w:p w14:paraId="0043442F" w14:textId="5AF92494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При объеме преподавательской работы по курсу ОБЖ (с 01.09.2024 ОБЗР) менее 5 часов в неделю устанавливается 0,5 штатной единицы</w:t>
            </w:r>
          </w:p>
        </w:tc>
      </w:tr>
      <w:tr w:rsidR="00EA03B4" w:rsidRPr="005A1E85" w14:paraId="3E464B24" w14:textId="77777777" w:rsidTr="0050165F">
        <w:trPr>
          <w:trHeight w:val="58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A0896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Воспитатель</w:t>
            </w:r>
          </w:p>
          <w:p w14:paraId="4BF449C6" w14:textId="175B89F6" w:rsidR="00EA03B4" w:rsidRPr="005A1E85" w:rsidRDefault="00EA03B4" w:rsidP="00EA03B4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(групп продленного дня, в том числе групп, сформированных при реализации модели «Школа полного дня» в рамках проекта «Школа </w:t>
            </w:r>
            <w:proofErr w:type="spellStart"/>
            <w:r w:rsidRPr="005A1E85">
              <w:rPr>
                <w:rFonts w:ascii="Liberation Serif" w:hAnsi="Liberation Serif" w:cs="Liberation Serif"/>
                <w:color w:val="000000"/>
              </w:rPr>
              <w:t>Минпросвещения</w:t>
            </w:r>
            <w:proofErr w:type="spellEnd"/>
            <w:r w:rsidRPr="005A1E85">
              <w:rPr>
                <w:rFonts w:ascii="Liberation Serif" w:hAnsi="Liberation Serif" w:cs="Liberation Serif"/>
                <w:color w:val="000000"/>
              </w:rPr>
              <w:t xml:space="preserve"> России»)*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A43F4" w14:textId="77777777" w:rsidR="00EA03B4" w:rsidRPr="005A1E85" w:rsidRDefault="00EA03B4" w:rsidP="00EA03B4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Должность устанавливается: </w:t>
            </w:r>
          </w:p>
          <w:p w14:paraId="3C32407B" w14:textId="77777777" w:rsidR="00F06716" w:rsidRPr="005A1E85" w:rsidRDefault="00F06716" w:rsidP="00F06716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     </w:t>
            </w:r>
            <w:r w:rsidR="00EA03B4" w:rsidRPr="005A1E85">
              <w:rPr>
                <w:rFonts w:ascii="Liberation Serif" w:hAnsi="Liberation Serif" w:cs="Liberation Serif"/>
              </w:rPr>
              <w:t xml:space="preserve">на группу продленного дня – 1 штатная единица; </w:t>
            </w:r>
          </w:p>
          <w:p w14:paraId="6521055B" w14:textId="65534CE0" w:rsidR="00EA03B4" w:rsidRPr="005A1E85" w:rsidRDefault="00F06716" w:rsidP="00F06716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     </w:t>
            </w:r>
            <w:r w:rsidR="00EA03B4" w:rsidRPr="005A1E85">
              <w:rPr>
                <w:rFonts w:ascii="Liberation Serif" w:hAnsi="Liberation Serif" w:cs="Liberation Serif"/>
              </w:rPr>
              <w:t>на каждую группу продленного дня, скомплектованную из детей 6-летнего возраста, –</w:t>
            </w:r>
            <w:r w:rsidR="00EA03B4" w:rsidRPr="005A1E85">
              <w:rPr>
                <w:rFonts w:ascii="Liberation Serif" w:hAnsi="Liberation Serif" w:cs="Liberation Serif"/>
              </w:rPr>
              <w:br/>
              <w:t xml:space="preserve">1,25 штатной единицы; </w:t>
            </w:r>
          </w:p>
          <w:p w14:paraId="75BF12EF" w14:textId="280ADB30" w:rsidR="00EA03B4" w:rsidRPr="005A1E85" w:rsidRDefault="00F06716" w:rsidP="00EA03B4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     </w:t>
            </w:r>
            <w:r w:rsidR="00EA03B4" w:rsidRPr="005A1E85">
              <w:rPr>
                <w:rFonts w:ascii="Liberation Serif" w:hAnsi="Liberation Serif" w:cs="Liberation Serif"/>
              </w:rPr>
              <w:t xml:space="preserve">на каждую группу обучающихся, скомплектованную из 25 и более детей, для общеобразовательных организаций, осуществляющих деятельность при реализации модели «Школа полного дня» в рамках проекта «Школа </w:t>
            </w:r>
            <w:proofErr w:type="spellStart"/>
            <w:r w:rsidR="00EA03B4" w:rsidRPr="005A1E85">
              <w:rPr>
                <w:rFonts w:ascii="Liberation Serif" w:hAnsi="Liberation Serif" w:cs="Liberation Serif"/>
              </w:rPr>
              <w:t>Минпросвещения</w:t>
            </w:r>
            <w:proofErr w:type="spellEnd"/>
            <w:r w:rsidR="00EA03B4" w:rsidRPr="005A1E85">
              <w:rPr>
                <w:rFonts w:ascii="Liberation Serif" w:hAnsi="Liberation Serif" w:cs="Liberation Serif"/>
              </w:rPr>
              <w:t xml:space="preserve"> России» (за исключением интернатов при школах) – 1 штатная единица</w:t>
            </w:r>
          </w:p>
        </w:tc>
      </w:tr>
      <w:tr w:rsidR="00EA03B4" w:rsidRPr="005A1E85" w14:paraId="6394ABE4" w14:textId="77777777" w:rsidTr="0050165F">
        <w:trPr>
          <w:trHeight w:val="64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FA0BB" w14:textId="351E2601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lastRenderedPageBreak/>
              <w:t>Учитель-логопед*</w:t>
            </w:r>
          </w:p>
        </w:tc>
        <w:tc>
          <w:tcPr>
            <w:tcW w:w="1233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8111D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устанавливается:</w:t>
            </w:r>
          </w:p>
          <w:p w14:paraId="75753842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из расчета 1 штатная единица на каждые 6-12 учащихся с ограниченными возможностями здоровья (при наличии заключения психолого-медико-педагогической комиссии);</w:t>
            </w:r>
          </w:p>
          <w:p w14:paraId="2CFC3B0E" w14:textId="77777777" w:rsidR="00AF5B0E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обучающихся, имеющих заключение психолого-педагогического консилиума и (или) заключение психолого-медико-педагогической комиссии с рекомендациями об оказании психолого-педагогической помощи обучающимся, испытывающим трудности в освоении основных общеразвивающих программ, развития и социальной адаптации, – 1 штатная единица на 25 таких обучающихся;</w:t>
            </w:r>
          </w:p>
          <w:p w14:paraId="2897D35F" w14:textId="63726452" w:rsidR="00EA03B4" w:rsidRPr="005A1E85" w:rsidRDefault="00AF5B0E" w:rsidP="00AF5B0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обучающихся, имеющих высокий риск возникновения нарушений речи, выявленный по итогам логопедической диагностики, проведенной учителем-логопедом организации, осуществляющей образовательную деятельность, – 1 штатная единица на 25 таких обучающихся</w:t>
            </w:r>
            <w:r w:rsidR="007A1406" w:rsidRPr="005A1E85">
              <w:rPr>
                <w:rFonts w:ascii="Liberation Serif" w:hAnsi="Liberation Serif" w:cs="Liberation Serif"/>
              </w:rPr>
              <w:t>.</w:t>
            </w:r>
          </w:p>
        </w:tc>
      </w:tr>
      <w:tr w:rsidR="00EA03B4" w:rsidRPr="005A1E85" w14:paraId="042B5220" w14:textId="77777777" w:rsidTr="0050165F">
        <w:trPr>
          <w:trHeight w:val="64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D80B9" w14:textId="67556BA9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 xml:space="preserve">Тьютор* </w:t>
            </w:r>
          </w:p>
        </w:tc>
        <w:tc>
          <w:tcPr>
            <w:tcW w:w="1233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C378E" w14:textId="77777777" w:rsidR="005B1387" w:rsidRPr="005A1E85" w:rsidRDefault="005B1387" w:rsidP="005B1387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устанавливается:</w:t>
            </w:r>
          </w:p>
          <w:p w14:paraId="30F3630A" w14:textId="615C32D4" w:rsidR="00EA03B4" w:rsidRPr="005A1E85" w:rsidRDefault="005B1387" w:rsidP="005B1387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на 1–6 учащихся с ограниченными возможностями здоровья (при наличии заключения психолого-медико-педагогической комиссии) – 1 штатная единица</w:t>
            </w:r>
          </w:p>
        </w:tc>
      </w:tr>
      <w:tr w:rsidR="00EA03B4" w:rsidRPr="005A1E85" w14:paraId="720BDCE5" w14:textId="77777777" w:rsidTr="0050165F">
        <w:trPr>
          <w:trHeight w:val="96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3E350" w14:textId="53102CFA" w:rsidR="00EA03B4" w:rsidRPr="005A1E85" w:rsidRDefault="00EA03B4" w:rsidP="00EA03B4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Учитель-дефектолог (сурдопедагог, тифлопедагог)*</w:t>
            </w:r>
          </w:p>
        </w:tc>
        <w:tc>
          <w:tcPr>
            <w:tcW w:w="1233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0AFC8" w14:textId="77777777" w:rsidR="00835436" w:rsidRPr="005A1E85" w:rsidRDefault="00835436" w:rsidP="00835436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Должность устанавливается из расчета 1 штатная единица </w:t>
            </w:r>
          </w:p>
          <w:p w14:paraId="6554674D" w14:textId="057481E6" w:rsidR="00EA03B4" w:rsidRPr="005A1E85" w:rsidRDefault="00835436" w:rsidP="00835436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на каждые 6–12 учащихся с ограниченными возможностями здоровья (при наличии заключения психолого-медико-педагогической комиссии)</w:t>
            </w:r>
          </w:p>
        </w:tc>
      </w:tr>
      <w:tr w:rsidR="00EA03B4" w:rsidRPr="005A1E85" w14:paraId="3E8DD8FF" w14:textId="77777777" w:rsidTr="0050165F">
        <w:trPr>
          <w:trHeight w:val="2524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8012" w14:textId="686D1FE1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Педагог-библиотекарь, библиотекарь </w:t>
            </w:r>
            <w:r w:rsidRPr="005A1E85">
              <w:rPr>
                <w:rFonts w:ascii="Liberation Serif" w:hAnsi="Liberation Serif" w:cs="Liberation Serif"/>
                <w:color w:val="000000"/>
                <w:vertAlign w:val="superscript"/>
              </w:rPr>
              <w:t>*</w:t>
            </w:r>
          </w:p>
        </w:tc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622B6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0,25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E5072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10554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07CF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6750E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5604C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FEA8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2B9B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6C825" w14:textId="77777777" w:rsidR="00ED7F65" w:rsidRPr="00ED7F65" w:rsidRDefault="00ED7F65" w:rsidP="00ED7F65">
            <w:pPr>
              <w:ind w:left="32" w:right="-100"/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>Устанавливается одна из должностей.</w:t>
            </w:r>
          </w:p>
          <w:p w14:paraId="4F590736" w14:textId="77777777" w:rsidR="00ED7F65" w:rsidRPr="00ED7F65" w:rsidRDefault="00ED7F65" w:rsidP="00ED7F65">
            <w:pPr>
              <w:ind w:left="32" w:right="-100"/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 xml:space="preserve">1. начиная с 34 классов и (или) классов-комплектов – 1 штатная единица, </w:t>
            </w:r>
          </w:p>
          <w:p w14:paraId="25767F4E" w14:textId="77777777" w:rsidR="00ED7F65" w:rsidRPr="00ED7F65" w:rsidRDefault="00ED7F65" w:rsidP="00ED7F65">
            <w:pPr>
              <w:ind w:left="32" w:right="-100"/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>на последующие 10 классов и (или) классов-комплектов – дополнительно 0,5 штатной единицы, но не более 2 штатных единиц;</w:t>
            </w:r>
          </w:p>
          <w:p w14:paraId="4DFEA143" w14:textId="77777777" w:rsidR="00ED7F65" w:rsidRPr="00ED7F65" w:rsidRDefault="00ED7F65" w:rsidP="00ED7F65">
            <w:pPr>
              <w:ind w:left="32" w:right="-100"/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 xml:space="preserve">2. на филиал и (или) отдельно стоящее здание школы –дополнительно 0,5 штатной единицы </w:t>
            </w:r>
          </w:p>
          <w:p w14:paraId="262041ED" w14:textId="3C7D5D95" w:rsidR="00EA03B4" w:rsidRPr="005A1E85" w:rsidRDefault="00ED7F65" w:rsidP="00ED7F65">
            <w:pPr>
              <w:ind w:left="32" w:right="-100"/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>на 6 классов и (или) классов-комплектов</w:t>
            </w:r>
          </w:p>
        </w:tc>
      </w:tr>
      <w:tr w:rsidR="00EA03B4" w:rsidRPr="005A1E85" w14:paraId="578559F9" w14:textId="77777777" w:rsidTr="00CD4664">
        <w:trPr>
          <w:trHeight w:val="38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462F6" w14:textId="7777777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b/>
                <w:color w:val="000000"/>
              </w:rPr>
            </w:pPr>
            <w:r w:rsidRPr="005A1E85">
              <w:rPr>
                <w:rFonts w:ascii="Liberation Serif" w:hAnsi="Liberation Serif" w:cs="Liberation Serif"/>
                <w:b/>
                <w:color w:val="000000"/>
              </w:rPr>
              <w:t>Учебно-вспомогательный персонал</w:t>
            </w:r>
          </w:p>
        </w:tc>
      </w:tr>
      <w:tr w:rsidR="00EA03B4" w:rsidRPr="005A1E85" w14:paraId="0FA5DB3E" w14:textId="77777777" w:rsidTr="0050165F">
        <w:trPr>
          <w:trHeight w:val="54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B184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Диспетчер образовательного учреждения (по </w:t>
            </w: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составлению расписания)*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FBFBD" w14:textId="489B6815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lastRenderedPageBreak/>
              <w:t>–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B84A2" w14:textId="283E599E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–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25ED" w14:textId="685920FF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BE3B" w14:textId="30B38FCC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99BB3" w14:textId="6861F93A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F9B1" w14:textId="3723499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E913" w14:textId="0969E538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B3559" w14:textId="01ABE3FF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A810F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EA03B4" w:rsidRPr="005A1E85" w14:paraId="1709D9F7" w14:textId="77777777" w:rsidTr="0050165F">
        <w:trPr>
          <w:trHeight w:val="6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ED722" w14:textId="7C6A96AF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Секретарь учебной части*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EA93" w14:textId="057A3AE6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6DE39" w14:textId="3D323790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7FBDC" w14:textId="4A8A5705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607E1" w14:textId="38392E23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91E39" w14:textId="04ABCDF5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96897" w14:textId="4E08F04B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E5AAD" w14:textId="47F7413E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94EF4" w14:textId="0B6C5F4B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1,5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6B1A5" w14:textId="0D29C4B4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На филиал устанавливается 0,5 штатной единицы</w:t>
            </w:r>
          </w:p>
        </w:tc>
      </w:tr>
      <w:tr w:rsidR="00EA03B4" w:rsidRPr="005A1E85" w14:paraId="57E9324B" w14:textId="77777777" w:rsidTr="0050165F">
        <w:trPr>
          <w:trHeight w:val="40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8953D" w14:textId="1263675D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Ассистент (помощник)</w:t>
            </w:r>
            <w:r w:rsidRPr="005A1E85">
              <w:rPr>
                <w:rFonts w:ascii="Liberation Serif" w:hAnsi="Liberation Serif" w:cs="Liberation Serif"/>
                <w:color w:val="000000"/>
                <w:vertAlign w:val="superscript"/>
              </w:rPr>
              <w:t>*</w:t>
            </w:r>
          </w:p>
        </w:tc>
        <w:tc>
          <w:tcPr>
            <w:tcW w:w="6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E2F57" w14:textId="60E03B80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из расчета 1 штатная единица на 1–6 обучающихся с ограниченными возможностями здоровья, детей-инвалидов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AC9B7" w14:textId="5F18232E" w:rsidR="00EA03B4" w:rsidRPr="005A1E85" w:rsidRDefault="00CD4664" w:rsidP="00EA03B4">
            <w:pPr>
              <w:rPr>
                <w:rFonts w:ascii="Liberation Serif" w:hAnsi="Liberation Serif" w:cs="Liberation Serif"/>
                <w:color w:val="000000"/>
                <w:sz w:val="23"/>
                <w:szCs w:val="23"/>
              </w:rPr>
            </w:pPr>
            <w:r w:rsidRPr="005A1E85">
              <w:rPr>
                <w:rFonts w:ascii="Liberation Serif" w:hAnsi="Liberation Serif" w:cs="Liberation Serif"/>
                <w:sz w:val="23"/>
                <w:szCs w:val="23"/>
              </w:rPr>
              <w:t>Ассистент (помощник) является работником, который осуществляет помощь в уходе, передвижении, питании и других необходимых действиях с учетом индивидуальных особенностей детей-инвалидов и детей с ограниченными возможностями здоровья</w:t>
            </w:r>
          </w:p>
        </w:tc>
      </w:tr>
      <w:tr w:rsidR="00EA03B4" w:rsidRPr="005A1E85" w14:paraId="04EC12C7" w14:textId="77777777" w:rsidTr="00CD4664">
        <w:trPr>
          <w:trHeight w:val="26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B45A8" w14:textId="6B5A8217" w:rsidR="00EA03B4" w:rsidRPr="005A1E85" w:rsidRDefault="00EA03B4" w:rsidP="00EA03B4">
            <w:pPr>
              <w:jc w:val="center"/>
              <w:rPr>
                <w:rFonts w:ascii="Liberation Serif" w:hAnsi="Liberation Serif" w:cs="Liberation Serif"/>
                <w:b/>
                <w:color w:val="000000"/>
              </w:rPr>
            </w:pPr>
            <w:r w:rsidRPr="005A1E85">
              <w:rPr>
                <w:rFonts w:ascii="Liberation Serif" w:hAnsi="Liberation Serif" w:cs="Liberation Serif"/>
                <w:b/>
                <w:color w:val="000000"/>
              </w:rPr>
              <w:t>Обслуживающий и прочий персонал</w:t>
            </w:r>
          </w:p>
        </w:tc>
      </w:tr>
      <w:tr w:rsidR="00CD4664" w:rsidRPr="005A1E85" w14:paraId="5A722FCE" w14:textId="77777777" w:rsidTr="000644B8">
        <w:trPr>
          <w:trHeight w:val="82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9207A" w14:textId="1F0EB947" w:rsidR="00CD4664" w:rsidRPr="005A1E85" w:rsidRDefault="00ED7F65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ED7F65">
              <w:rPr>
                <w:rFonts w:ascii="Liberation Serif" w:hAnsi="Liberation Serif" w:cs="Liberation Serif"/>
                <w:color w:val="000000"/>
              </w:rPr>
              <w:t>Рабочий по комплексному обслуживанию и ремонту зданий</w:t>
            </w:r>
          </w:p>
        </w:tc>
        <w:tc>
          <w:tcPr>
            <w:tcW w:w="123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7D51A" w14:textId="77777777" w:rsidR="00CD4664" w:rsidRPr="005A1E85" w:rsidRDefault="00CD4664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При количестве классов (классов-комплектов):</w:t>
            </w:r>
          </w:p>
          <w:p w14:paraId="3AF706BC" w14:textId="77777777" w:rsidR="00CD4664" w:rsidRPr="005A1E85" w:rsidRDefault="00CD4664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от 1 до 11 - 0,5</w:t>
            </w:r>
          </w:p>
          <w:p w14:paraId="31CA2E4B" w14:textId="77777777" w:rsidR="00CD4664" w:rsidRPr="005A1E85" w:rsidRDefault="00CD4664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от 12 до 16 - 1</w:t>
            </w:r>
          </w:p>
          <w:p w14:paraId="345EBE7A" w14:textId="77777777" w:rsidR="00CD4664" w:rsidRPr="005A1E85" w:rsidRDefault="00CD4664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от 17 до 22 - 1,5</w:t>
            </w:r>
          </w:p>
          <w:p w14:paraId="23569147" w14:textId="77777777" w:rsidR="00CD4664" w:rsidRPr="005A1E85" w:rsidRDefault="00CD4664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23 и более – 2.</w:t>
            </w:r>
          </w:p>
          <w:p w14:paraId="72F5CACE" w14:textId="3A1FFF3A" w:rsidR="00CD4664" w:rsidRPr="005A1E85" w:rsidRDefault="00327723" w:rsidP="00CD466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Штатные единицы могут быть разделены на отдельные должности техника-электрика, слесаря-сантехника, по согласованию с учредителем.</w:t>
            </w:r>
          </w:p>
        </w:tc>
      </w:tr>
      <w:tr w:rsidR="008462BC" w:rsidRPr="005A1E85" w14:paraId="55DB01B3" w14:textId="77777777" w:rsidTr="00D07F62">
        <w:trPr>
          <w:trHeight w:val="6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0CC1F" w14:textId="77777777" w:rsidR="008462BC" w:rsidRPr="005A1E85" w:rsidRDefault="008462BC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Гардеробщик</w:t>
            </w:r>
          </w:p>
        </w:tc>
        <w:tc>
          <w:tcPr>
            <w:tcW w:w="1233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69DB8" w14:textId="77777777" w:rsidR="008462BC" w:rsidRPr="005A1E85" w:rsidRDefault="008462BC" w:rsidP="008462BC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При наличии оборудованного гардероба на осенне-зимний период вводится должность гардеробщика из расчета 0,5 единицы должности на каждые 10 классов, но не менее 0,5 единицы должности на гардероб.</w:t>
            </w:r>
          </w:p>
          <w:p w14:paraId="18E64B14" w14:textId="721D69FE" w:rsidR="008462BC" w:rsidRPr="005A1E85" w:rsidRDefault="008462BC" w:rsidP="008462BC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В образовательных организациях, в которых проводятся занятия с обучающимися во вторую смену, а также занятия групп продленного дня, дополнительно устанавливаются должности гардеробщиков из расчета 0,5 единицы должности на гардероб.</w:t>
            </w:r>
          </w:p>
        </w:tc>
      </w:tr>
      <w:tr w:rsidR="00EA03B4" w:rsidRPr="005A1E85" w14:paraId="76691F7F" w14:textId="77777777" w:rsidTr="0050165F">
        <w:trPr>
          <w:trHeight w:val="41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D1C26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Уборщик производственных и служебных помещений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4CC67" w14:textId="3A2245D1" w:rsidR="00EC38ED" w:rsidRPr="005A1E85" w:rsidRDefault="00EC38ED" w:rsidP="00EC38E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Должност</w:t>
            </w:r>
            <w:r w:rsidR="00B95C9B">
              <w:rPr>
                <w:rFonts w:ascii="Liberation Serif" w:hAnsi="Liberation Serif" w:cs="Liberation Serif"/>
                <w:color w:val="000000"/>
              </w:rPr>
              <w:t>ь</w:t>
            </w:r>
            <w:r w:rsidRPr="005A1E85">
              <w:rPr>
                <w:rFonts w:ascii="Liberation Serif" w:hAnsi="Liberation Serif" w:cs="Liberation Serif"/>
                <w:color w:val="000000"/>
              </w:rPr>
              <w:t xml:space="preserve"> устанавлива</w:t>
            </w:r>
            <w:r w:rsidR="00B95C9B">
              <w:rPr>
                <w:rFonts w:ascii="Liberation Serif" w:hAnsi="Liberation Serif" w:cs="Liberation Serif"/>
                <w:color w:val="000000"/>
              </w:rPr>
              <w:t>е</w:t>
            </w:r>
            <w:r w:rsidRPr="005A1E85">
              <w:rPr>
                <w:rFonts w:ascii="Liberation Serif" w:hAnsi="Liberation Serif" w:cs="Liberation Serif"/>
                <w:color w:val="000000"/>
              </w:rPr>
              <w:t>тся:</w:t>
            </w:r>
          </w:p>
          <w:p w14:paraId="3F4242B7" w14:textId="77777777" w:rsidR="00EC38ED" w:rsidRPr="005A1E85" w:rsidRDefault="00EC38ED" w:rsidP="00EC38E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из расчета 0,5 единицы должности на каждые 250 кв. м убираемой площади, но не менее 0,5 единицы должности на организацию;</w:t>
            </w:r>
          </w:p>
          <w:p w14:paraId="6C064244" w14:textId="77777777" w:rsidR="00EC38ED" w:rsidRPr="005A1E85" w:rsidRDefault="00EC38ED" w:rsidP="00EC38E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 xml:space="preserve">в организациях, в которых убираемая площадь используется повторно (при проведении учебных занятий в 2 смены, занятий групп продленного дня), дополнительно устанавливается 0,25 единицы должности на каждые 250 кв. м. используемой площади повторно и 0,5 единицы должности - на каждые 250 кв. м убираемой площади (при большем </w:t>
            </w: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количестве смен, длительном нахождении обучающихся в группе продленного дня, а также при проведении иных занятий).</w:t>
            </w:r>
          </w:p>
          <w:p w14:paraId="47291819" w14:textId="77777777" w:rsidR="00EC38ED" w:rsidRPr="005A1E85" w:rsidRDefault="00EC38ED" w:rsidP="00EC38E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При определении размера убираемой площади учитывается площадь пола классов, кабинетов, лабораторий, залов, мастерских, лестничных клеток, рекреаций и других помещений, требующих ежедневной уборки.</w:t>
            </w:r>
          </w:p>
          <w:p w14:paraId="368DBBC4" w14:textId="0E8E586B" w:rsidR="00EA03B4" w:rsidRPr="005A1E85" w:rsidRDefault="00EC38ED" w:rsidP="00EC38ED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Не учитывается площадь стен, дверей, подоконников, поверхность парт, столов, площадь чердачных и подвальных помещений (кроме случаев, когда в таких помещениях расположены гардероб, мастерские, а также эти помещения используются для других целей, требующих регулярной уборки).</w:t>
            </w:r>
          </w:p>
        </w:tc>
      </w:tr>
      <w:tr w:rsidR="00EA03B4" w:rsidRPr="005A1E85" w14:paraId="5A98E4B3" w14:textId="77777777" w:rsidTr="0050165F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A4E69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lastRenderedPageBreak/>
              <w:t>Дворник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CEF4F9" w14:textId="77777777" w:rsidR="00EA03B4" w:rsidRPr="005A1E85" w:rsidRDefault="00EA03B4" w:rsidP="00EA03B4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ручной уборке в холодный период года, норма на 1 штатную единицу составляет 900 кв. метров территорий, в теплый период года - от 1700 до 5000 кв. метров. Возможно увеличение штатных единиц по согласованию с учредителем</w:t>
            </w:r>
          </w:p>
        </w:tc>
      </w:tr>
      <w:tr w:rsidR="00EA03B4" w:rsidRPr="005A1E85" w14:paraId="4BA7237E" w14:textId="77777777" w:rsidTr="0050165F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84C3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Водитель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40F98" w14:textId="77777777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Должность устанавливается из расчета 1 штатная единица на одно транспортное средство</w:t>
            </w:r>
          </w:p>
        </w:tc>
      </w:tr>
      <w:tr w:rsidR="00EA03B4" w:rsidRPr="005A1E85" w14:paraId="244B3825" w14:textId="77777777" w:rsidTr="0050165F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938E6" w14:textId="1C3E1E3A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Машинист (кочегар) котельной</w:t>
            </w:r>
          </w:p>
        </w:tc>
        <w:tc>
          <w:tcPr>
            <w:tcW w:w="123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89791" w14:textId="31AF6226" w:rsidR="00EA03B4" w:rsidRPr="005A1E85" w:rsidRDefault="00EA03B4" w:rsidP="00EA03B4">
            <w:pPr>
              <w:rPr>
                <w:rFonts w:ascii="Liberation Serif" w:hAnsi="Liberation Serif" w:cs="Liberation Serif"/>
                <w:color w:val="000000"/>
              </w:rPr>
            </w:pPr>
            <w:r w:rsidRPr="005A1E85">
              <w:rPr>
                <w:rFonts w:ascii="Liberation Serif" w:hAnsi="Liberation Serif" w:cs="Liberation Serif"/>
                <w:color w:val="000000"/>
              </w:rPr>
              <w:t>На период отопительного сезона устанавливаются должности машинистов (кочегаров) котельной при наличии газовой котельной и (или) электрокотельной - в соответствии с требованиями газовой службы и энергослужбы.</w:t>
            </w:r>
          </w:p>
        </w:tc>
      </w:tr>
    </w:tbl>
    <w:p w14:paraId="66097A8E" w14:textId="579ED92D" w:rsidR="00AF0166" w:rsidRPr="005A1E85" w:rsidRDefault="00AF016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Примечания:</w:t>
      </w:r>
    </w:p>
    <w:p w14:paraId="14AF7500" w14:textId="21B3488F" w:rsidR="00AF0166" w:rsidRPr="005A1E85" w:rsidRDefault="00AF016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1.</w:t>
      </w:r>
      <w:r w:rsidR="00C8119A" w:rsidRPr="005A1E85">
        <w:rPr>
          <w:rFonts w:ascii="Liberation Serif" w:hAnsi="Liberation Serif" w:cs="Liberation Serif"/>
          <w:b w:val="0"/>
          <w:szCs w:val="22"/>
        </w:rPr>
        <w:t xml:space="preserve"> </w:t>
      </w:r>
      <w:r w:rsidRPr="005A1E85">
        <w:rPr>
          <w:rFonts w:ascii="Liberation Serif" w:hAnsi="Liberation Serif" w:cs="Liberation Serif"/>
          <w:b w:val="0"/>
          <w:szCs w:val="22"/>
        </w:rPr>
        <w:t>Должности работников со значком * - оплата труда, которых финансируется за счет субвенций, предос</w:t>
      </w:r>
      <w:r w:rsidR="00525D2C" w:rsidRPr="005A1E85">
        <w:rPr>
          <w:rFonts w:ascii="Liberation Serif" w:hAnsi="Liberation Serif" w:cs="Liberation Serif"/>
          <w:b w:val="0"/>
          <w:szCs w:val="22"/>
        </w:rPr>
        <w:t>тавляемых из областного бюджета, со значком ** - оплата труда финансируется за счет федерального бюджета</w:t>
      </w:r>
    </w:p>
    <w:p w14:paraId="2A284B8E" w14:textId="2407798F" w:rsidR="00AF0166" w:rsidRPr="005A1E85" w:rsidRDefault="00AF016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2.</w:t>
      </w:r>
      <w:r w:rsidR="00C8119A" w:rsidRPr="005A1E85">
        <w:rPr>
          <w:rFonts w:ascii="Liberation Serif" w:hAnsi="Liberation Serif" w:cs="Liberation Serif"/>
          <w:b w:val="0"/>
          <w:szCs w:val="22"/>
        </w:rPr>
        <w:t xml:space="preserve"> </w:t>
      </w:r>
      <w:r w:rsidRPr="005A1E85">
        <w:rPr>
          <w:rFonts w:ascii="Liberation Serif" w:hAnsi="Liberation Serif" w:cs="Liberation Serif"/>
          <w:b w:val="0"/>
          <w:szCs w:val="22"/>
        </w:rPr>
        <w:t xml:space="preserve">При реализации в общеобразовательном учреждении программ дошкольного образования штат работников устанавливается в соответствии с </w:t>
      </w:r>
      <w:r w:rsidR="00AF2853" w:rsidRPr="005A1E85">
        <w:rPr>
          <w:rFonts w:ascii="Liberation Serif" w:hAnsi="Liberation Serif" w:cs="Liberation Serif"/>
          <w:b w:val="0"/>
          <w:szCs w:val="22"/>
        </w:rPr>
        <w:t>п</w:t>
      </w:r>
      <w:r w:rsidRPr="005A1E85">
        <w:rPr>
          <w:rFonts w:ascii="Liberation Serif" w:hAnsi="Liberation Serif" w:cs="Liberation Serif"/>
          <w:b w:val="0"/>
          <w:szCs w:val="22"/>
        </w:rPr>
        <w:t>римерной штатной численностью работников дошкольного учреждения (приложение № 2).</w:t>
      </w:r>
    </w:p>
    <w:p w14:paraId="18FD8491" w14:textId="42368245" w:rsidR="00C8119A" w:rsidRPr="005A1E85" w:rsidRDefault="00AF0166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3</w:t>
      </w:r>
      <w:r w:rsidR="00C8119A" w:rsidRPr="005A1E85">
        <w:rPr>
          <w:rFonts w:ascii="Liberation Serif" w:hAnsi="Liberation Serif" w:cs="Liberation Serif"/>
          <w:b w:val="0"/>
          <w:szCs w:val="22"/>
        </w:rPr>
        <w:t xml:space="preserve">. Создание условий при организация образовательной деятельности по адаптированным общеобразовательным программам осуществляется </w:t>
      </w:r>
    </w:p>
    <w:p w14:paraId="50D36CA4" w14:textId="77777777" w:rsidR="00C8119A" w:rsidRPr="005A1E85" w:rsidRDefault="00C8119A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 xml:space="preserve">в соответствии с приказом Министерства просвещения РФ от 22 марта 2021 года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образования». </w:t>
      </w:r>
    </w:p>
    <w:p w14:paraId="59FBB1BC" w14:textId="77777777" w:rsidR="00C8119A" w:rsidRPr="005A1E85" w:rsidRDefault="00C8119A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 xml:space="preserve">Штатные единицы учителя-дефектолога (сурдопедагога, тифлопедагога), учителя-логопеда, педагога-психолога, тьютора, ассистента (помощника) устанавливаются при организации образовательной деятельности по адаптированной общеобразовательной программе в условиях лечебно-восстановительной работы и коррекционных занятий. Должность ассистент (помощник) установлена в соответствии с приказом Министерства труда </w:t>
      </w:r>
    </w:p>
    <w:p w14:paraId="66E75628" w14:textId="27DE5131" w:rsidR="00AF0166" w:rsidRPr="005A1E85" w:rsidRDefault="00C8119A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и социальной защиты Российской Федерации от 12.04.2017 № 351н «Об утверждении профессионального стандарта «Ассистент (помощник) по оказанию технической помощи инвалидам и лицам с ограниченными возможностями здоровья». До внесения данной должности в профессиональные квалификационные группы должностей работников минимальный размер должностного оклада по должности ассистент (помощник) устанавливается на уровне минимального размера должностного оклада по профессиональной квалификационной группе должностей работников учебно-вспомогательного персонала.</w:t>
      </w:r>
    </w:p>
    <w:p w14:paraId="53E138FC" w14:textId="2D570D65" w:rsidR="00AF0166" w:rsidRPr="005A1E85" w:rsidRDefault="00C8119A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4. При присвоении общеобразовательной организации статуса «Региональная инновационная площадка» штатные расписания по инновационной деятельности устанавливаются в индивидуальном порядке учредителем</w:t>
      </w:r>
      <w:r w:rsidR="00AF0166" w:rsidRPr="005A1E85">
        <w:rPr>
          <w:rFonts w:ascii="Liberation Serif" w:hAnsi="Liberation Serif" w:cs="Liberation Serif"/>
          <w:b w:val="0"/>
          <w:szCs w:val="22"/>
        </w:rPr>
        <w:t>.</w:t>
      </w:r>
    </w:p>
    <w:p w14:paraId="6D689738" w14:textId="5CE509CC" w:rsidR="00C8119A" w:rsidRPr="005A1E85" w:rsidRDefault="00C8119A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lastRenderedPageBreak/>
        <w:t>5. Штатные расписания плавательных бассейнов устанавливаются в индивидуальном порядке учредителем.</w:t>
      </w:r>
    </w:p>
    <w:p w14:paraId="59B5B3A5" w14:textId="1BE1F625" w:rsidR="004553FC" w:rsidRPr="005A1E85" w:rsidRDefault="004553FC" w:rsidP="00C8119A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 xml:space="preserve">6. </w:t>
      </w:r>
      <w:r w:rsidR="006F082E" w:rsidRPr="005A1E85">
        <w:rPr>
          <w:rFonts w:ascii="Liberation Serif" w:hAnsi="Liberation Serif" w:cs="Liberation Serif"/>
          <w:b w:val="0"/>
          <w:szCs w:val="22"/>
        </w:rPr>
        <w:t xml:space="preserve">Исходя из производственной необходимости допускается замена указанных в таблице должностей должностями, перечисленными в нормативном правовом акте городского округа Красноуфимск об оплате труда работников муниципальных образовательных организаций городского округа Красноуфимск, в случае если эти должности относятся к одной и той же квалификационной группе. </w:t>
      </w:r>
      <w:r w:rsidRPr="005A1E85">
        <w:rPr>
          <w:rFonts w:ascii="Liberation Serif" w:hAnsi="Liberation Serif" w:cs="Liberation Serif"/>
          <w:b w:val="0"/>
          <w:szCs w:val="22"/>
        </w:rPr>
        <w:t xml:space="preserve">Замена должностей осуществляется </w:t>
      </w:r>
      <w:r w:rsidR="00790C57" w:rsidRPr="005A1E85">
        <w:rPr>
          <w:rFonts w:ascii="Liberation Serif" w:hAnsi="Liberation Serif" w:cs="Liberation Serif"/>
          <w:b w:val="0"/>
          <w:szCs w:val="22"/>
        </w:rPr>
        <w:t xml:space="preserve">по согласованию с учредителем </w:t>
      </w:r>
      <w:r w:rsidRPr="005A1E85">
        <w:rPr>
          <w:rFonts w:ascii="Liberation Serif" w:hAnsi="Liberation Serif" w:cs="Liberation Serif"/>
          <w:b w:val="0"/>
          <w:szCs w:val="22"/>
        </w:rPr>
        <w:t>в пределах фонда оплаты труда, выделенного муниципальной общеобразовательной организации на текущий финансовый год.</w:t>
      </w:r>
    </w:p>
    <w:p w14:paraId="02541070" w14:textId="4A4C5743" w:rsidR="00335DDD" w:rsidRPr="005A1E85" w:rsidRDefault="004553FC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7</w:t>
      </w:r>
      <w:r w:rsidR="00AF0166" w:rsidRPr="005A1E85">
        <w:rPr>
          <w:rFonts w:ascii="Liberation Serif" w:hAnsi="Liberation Serif" w:cs="Liberation Serif"/>
          <w:b w:val="0"/>
          <w:szCs w:val="22"/>
        </w:rPr>
        <w:t>.</w:t>
      </w:r>
      <w:r w:rsidR="00C8119A" w:rsidRPr="005A1E85">
        <w:rPr>
          <w:rFonts w:ascii="Liberation Serif" w:hAnsi="Liberation Serif" w:cs="Liberation Serif"/>
          <w:b w:val="0"/>
          <w:szCs w:val="22"/>
        </w:rPr>
        <w:t xml:space="preserve"> </w:t>
      </w:r>
      <w:r w:rsidR="00AF0166" w:rsidRPr="005A1E85">
        <w:rPr>
          <w:rFonts w:ascii="Liberation Serif" w:hAnsi="Liberation Serif" w:cs="Liberation Serif"/>
          <w:b w:val="0"/>
          <w:szCs w:val="22"/>
        </w:rPr>
        <w:t>Допускается введение дополнительных штатных единиц по указанным должностям с оплатой труда за счет средств от иной приносящей доход деятельности.</w:t>
      </w:r>
    </w:p>
    <w:p w14:paraId="6E0759F3" w14:textId="77777777" w:rsidR="00525D2C" w:rsidRPr="005A1E85" w:rsidRDefault="00525D2C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B12A123" w14:textId="77777777" w:rsidR="00BE0397" w:rsidRPr="005A1E85" w:rsidRDefault="00BE0397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04BC8ED0" w14:textId="256873D1" w:rsidR="00525D2C" w:rsidRPr="005A1E85" w:rsidRDefault="00525D2C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3DC56A3F" w14:textId="62606094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66607AD" w14:textId="77777777" w:rsidR="003F5457" w:rsidRPr="005A1E85" w:rsidRDefault="003F5457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46C052C" w14:textId="70ECD5C1" w:rsidR="006F082E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48D13437" w14:textId="1CCCF96D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7E897D19" w14:textId="7B911241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0776304B" w14:textId="5C275748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6C4C3B2C" w14:textId="4386F4E7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B6E2DBE" w14:textId="3CDD941C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B87D7F5" w14:textId="4574870E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26DEEA4" w14:textId="6E68D926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475F8343" w14:textId="363B6FF1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14238C9" w14:textId="04892E65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DC59516" w14:textId="3FF52FE7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3C3B92A0" w14:textId="5474D891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1A527B7" w14:textId="57F166AE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62FCFAD3" w14:textId="1E2F53C9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8AE0569" w14:textId="67125A3E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461CF934" w14:textId="60912352" w:rsid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3B04DC0D" w14:textId="77777777" w:rsidR="005A1E85" w:rsidRPr="005A1E85" w:rsidRDefault="005A1E85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50F795B8" w14:textId="4537A549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02CCBB83" w14:textId="034249D7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211767E5" w14:textId="19F97BCE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30F41D7" w14:textId="4B5D8AD4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5EA3C9EB" w14:textId="77777777" w:rsidR="006F082E" w:rsidRPr="005A1E85" w:rsidRDefault="006F082E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304D4D67" w14:textId="209F3D17" w:rsidR="00A74A86" w:rsidRPr="005A1E85" w:rsidRDefault="00A74A8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17F75893" w14:textId="070DC23E" w:rsidR="00A74A86" w:rsidRPr="005A1E85" w:rsidRDefault="00A74A8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p w14:paraId="35E178E6" w14:textId="25E7E81F" w:rsidR="00A74A86" w:rsidRPr="005A1E85" w:rsidRDefault="00A74A86" w:rsidP="00AF0166">
      <w:pPr>
        <w:pStyle w:val="ConsPlusTitle"/>
        <w:rPr>
          <w:rFonts w:ascii="Liberation Serif" w:hAnsi="Liberation Serif" w:cs="Liberation Serif"/>
          <w:b w:val="0"/>
          <w:szCs w:val="22"/>
        </w:rPr>
      </w:pPr>
    </w:p>
    <w:tbl>
      <w:tblPr>
        <w:tblW w:w="15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  <w:gridCol w:w="4956"/>
      </w:tblGrid>
      <w:tr w:rsidR="00525D2C" w:rsidRPr="005A1E85" w14:paraId="110C790E" w14:textId="77777777" w:rsidTr="00294A29">
        <w:trPr>
          <w:trHeight w:val="1"/>
        </w:trPr>
        <w:tc>
          <w:tcPr>
            <w:tcW w:w="10065" w:type="dxa"/>
            <w:shd w:val="clear" w:color="000000" w:fill="FFFFFF"/>
          </w:tcPr>
          <w:p w14:paraId="5E809534" w14:textId="77777777" w:rsidR="00525D2C" w:rsidRPr="005A1E85" w:rsidRDefault="00525D2C" w:rsidP="00294A2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956" w:type="dxa"/>
            <w:shd w:val="clear" w:color="000000" w:fill="FFFFFF"/>
          </w:tcPr>
          <w:p w14:paraId="05E8E521" w14:textId="77777777" w:rsidR="00525D2C" w:rsidRPr="005A1E85" w:rsidRDefault="00525D2C" w:rsidP="00294A2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ПРИЛОЖЕНИЕ № 2</w:t>
            </w:r>
          </w:p>
          <w:p w14:paraId="52AAD26B" w14:textId="77777777" w:rsidR="00525D2C" w:rsidRPr="005A1E85" w:rsidRDefault="00525D2C" w:rsidP="00294A2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к Постановлению администрации городского округа Красноуфимск</w:t>
            </w:r>
          </w:p>
          <w:p w14:paraId="7E572BE2" w14:textId="56DFCA04" w:rsidR="00525D2C" w:rsidRPr="005A1E85" w:rsidRDefault="00525D2C" w:rsidP="00294A2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13.08.2026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 xml:space="preserve">г. 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837</w:t>
            </w:r>
          </w:p>
          <w:p w14:paraId="713B7535" w14:textId="77777777" w:rsidR="00525D2C" w:rsidRPr="005A1E85" w:rsidRDefault="00525D2C" w:rsidP="00294A2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</w:p>
        </w:tc>
      </w:tr>
    </w:tbl>
    <w:p w14:paraId="268CB8DF" w14:textId="77777777" w:rsidR="00525D2C" w:rsidRPr="005A1E85" w:rsidRDefault="00525D2C" w:rsidP="00525D2C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>Примерная штатная численность работников дошкольных образовательных учреждений, подведомственных муниципальному органу управления образования Управление образованием городского округа Красноуфимск</w:t>
      </w:r>
    </w:p>
    <w:p w14:paraId="7F9D11FC" w14:textId="77777777" w:rsidR="00DB3B24" w:rsidRPr="005A1E85" w:rsidRDefault="00DB3B24" w:rsidP="00525D2C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W w:w="15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12697"/>
      </w:tblGrid>
      <w:tr w:rsidR="003C73A9" w:rsidRPr="005A1E85" w14:paraId="2BA10010" w14:textId="77777777" w:rsidTr="007234F3">
        <w:trPr>
          <w:trHeight w:val="562"/>
          <w:tblHeader/>
        </w:trPr>
        <w:tc>
          <w:tcPr>
            <w:tcW w:w="2641" w:type="dxa"/>
            <w:shd w:val="clear" w:color="auto" w:fill="auto"/>
          </w:tcPr>
          <w:p w14:paraId="47C7DB9F" w14:textId="77777777" w:rsidR="003C73A9" w:rsidRPr="005A1E85" w:rsidRDefault="003C73A9" w:rsidP="00F435CB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2697" w:type="dxa"/>
            <w:shd w:val="clear" w:color="auto" w:fill="auto"/>
          </w:tcPr>
          <w:p w14:paraId="34408E54" w14:textId="6CEC01F1" w:rsidR="003C73A9" w:rsidRPr="005A1E85" w:rsidRDefault="003C73A9" w:rsidP="00F435CB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Количество должностей работников в зависимости от количества групп и других условий определения их количества</w:t>
            </w:r>
          </w:p>
        </w:tc>
      </w:tr>
      <w:tr w:rsidR="00DB3B24" w:rsidRPr="005A1E85" w14:paraId="0BCB0FC3" w14:textId="77777777" w:rsidTr="002B7CB8">
        <w:tc>
          <w:tcPr>
            <w:tcW w:w="15338" w:type="dxa"/>
            <w:gridSpan w:val="2"/>
            <w:shd w:val="clear" w:color="auto" w:fill="auto"/>
          </w:tcPr>
          <w:p w14:paraId="50C0B420" w14:textId="77777777" w:rsidR="00DB3B24" w:rsidRPr="005A1E85" w:rsidRDefault="002F6D26" w:rsidP="00F435CB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Административно-управленческий персонал</w:t>
            </w:r>
          </w:p>
        </w:tc>
      </w:tr>
      <w:tr w:rsidR="003C73A9" w:rsidRPr="005A1E85" w14:paraId="16375446" w14:textId="77777777" w:rsidTr="00457EA7">
        <w:trPr>
          <w:trHeight w:val="391"/>
        </w:trPr>
        <w:tc>
          <w:tcPr>
            <w:tcW w:w="2641" w:type="dxa"/>
            <w:shd w:val="clear" w:color="auto" w:fill="auto"/>
          </w:tcPr>
          <w:p w14:paraId="0828610B" w14:textId="77777777" w:rsidR="003C73A9" w:rsidRPr="005A1E85" w:rsidRDefault="003C73A9" w:rsidP="00DB3B2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Заведующий*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34E6D2F2" w14:textId="14D3A74F" w:rsidR="003C73A9" w:rsidRPr="005A1E85" w:rsidRDefault="003C73A9" w:rsidP="003C73A9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1 </w:t>
            </w:r>
            <w:r w:rsidR="003A102B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штатная единица.</w:t>
            </w:r>
          </w:p>
        </w:tc>
      </w:tr>
      <w:tr w:rsidR="0037231C" w:rsidRPr="005A1E85" w14:paraId="063DFB43" w14:textId="77777777" w:rsidTr="00951497">
        <w:tc>
          <w:tcPr>
            <w:tcW w:w="2641" w:type="dxa"/>
            <w:shd w:val="clear" w:color="auto" w:fill="auto"/>
          </w:tcPr>
          <w:p w14:paraId="63A8CA68" w14:textId="601994C0" w:rsidR="0037231C" w:rsidRPr="005A1E85" w:rsidRDefault="0037231C" w:rsidP="00DB3B2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Заместитель заведующего по воспитательной и методической работе*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3CBEFEB3" w14:textId="060D7A81" w:rsidR="0037231C" w:rsidRPr="005A1E85" w:rsidRDefault="003C73A9" w:rsidP="00DB3B2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</w:t>
            </w:r>
            <w:r w:rsidR="009D5FE4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ри количестве 5 и более групп – 1</w:t>
            </w:r>
            <w:r w:rsidR="003A102B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 штатная единица</w:t>
            </w:r>
            <w:r w:rsidR="009D5FE4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. При наличии филиалов, расположенных в самостоятельных зданиях (в отдельных помещениях), при наличии в них 5 и более групп, дополнительно устанавливается 1 должность заместителя заведующего по воспитательной и методической работе</w:t>
            </w:r>
          </w:p>
        </w:tc>
      </w:tr>
      <w:tr w:rsidR="003C73A9" w:rsidRPr="005A1E85" w14:paraId="56268F31" w14:textId="77777777" w:rsidTr="001B3051">
        <w:trPr>
          <w:trHeight w:val="1146"/>
        </w:trPr>
        <w:tc>
          <w:tcPr>
            <w:tcW w:w="2641" w:type="dxa"/>
            <w:shd w:val="clear" w:color="auto" w:fill="FFFFFF"/>
          </w:tcPr>
          <w:p w14:paraId="12DCF1D7" w14:textId="77777777" w:rsidR="003C73A9" w:rsidRPr="005A1E85" w:rsidRDefault="003C73A9" w:rsidP="00883C88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Заместитель заведующего по административно - хозяйственной части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29B9C0CF" w14:textId="405810FD" w:rsidR="003C73A9" w:rsidRPr="005A1E85" w:rsidRDefault="003C73A9" w:rsidP="00883C88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количестве 7 и более групп - 1</w:t>
            </w:r>
            <w:r w:rsidR="003A102B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 штатная единица.</w:t>
            </w:r>
          </w:p>
        </w:tc>
      </w:tr>
      <w:tr w:rsidR="00883C88" w:rsidRPr="005A1E85" w14:paraId="3CDB51E3" w14:textId="77777777" w:rsidTr="002B7CB8">
        <w:tc>
          <w:tcPr>
            <w:tcW w:w="15338" w:type="dxa"/>
            <w:gridSpan w:val="2"/>
            <w:shd w:val="clear" w:color="auto" w:fill="auto"/>
          </w:tcPr>
          <w:p w14:paraId="20501FA9" w14:textId="77777777" w:rsidR="00883C88" w:rsidRPr="005A1E85" w:rsidRDefault="00351182" w:rsidP="00F435CB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Специалисты и служащие</w:t>
            </w:r>
          </w:p>
        </w:tc>
      </w:tr>
      <w:tr w:rsidR="00D62738" w:rsidRPr="005A1E85" w14:paraId="5A1F6E7B" w14:textId="77777777" w:rsidTr="00A00372">
        <w:tc>
          <w:tcPr>
            <w:tcW w:w="2641" w:type="dxa"/>
            <w:shd w:val="clear" w:color="auto" w:fill="auto"/>
          </w:tcPr>
          <w:p w14:paraId="44E153D9" w14:textId="443A8E3B" w:rsidR="00D62738" w:rsidRPr="005A1E85" w:rsidRDefault="00D62738" w:rsidP="003D159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Делопроизводитель, специалист по кадрам, секретарь*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749D85B5" w14:textId="5B7625E4" w:rsidR="00D62738" w:rsidRPr="005A1E85" w:rsidRDefault="003C73A9" w:rsidP="003D159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</w:t>
            </w:r>
            <w:r w:rsidR="00D62738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ри количестве групп: от 1 до 4 – 0,5; от 5 до 24 – 1; 25 и более – 1,5</w:t>
            </w:r>
          </w:p>
        </w:tc>
      </w:tr>
      <w:tr w:rsidR="00E91ADA" w:rsidRPr="005A1E85" w14:paraId="5D3A9937" w14:textId="77777777" w:rsidTr="007904AA">
        <w:tc>
          <w:tcPr>
            <w:tcW w:w="2641" w:type="dxa"/>
            <w:shd w:val="clear" w:color="auto" w:fill="auto"/>
          </w:tcPr>
          <w:p w14:paraId="6513D268" w14:textId="77777777" w:rsidR="00E91ADA" w:rsidRPr="005A1E85" w:rsidRDefault="00E91ADA" w:rsidP="00E91A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Специалист </w:t>
            </w:r>
          </w:p>
          <w:p w14:paraId="5DEBE527" w14:textId="5DDCA8C5" w:rsidR="00E91ADA" w:rsidRPr="005A1E85" w:rsidRDefault="00E91ADA" w:rsidP="00E91A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по охране труда*</w:t>
            </w:r>
          </w:p>
        </w:tc>
        <w:tc>
          <w:tcPr>
            <w:tcW w:w="12697" w:type="dxa"/>
            <w:shd w:val="clear" w:color="auto" w:fill="auto"/>
          </w:tcPr>
          <w:p w14:paraId="202DF934" w14:textId="77777777" w:rsidR="00E91ADA" w:rsidRPr="005A1E85" w:rsidRDefault="00E91ADA" w:rsidP="00E91AD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из расчета:</w:t>
            </w:r>
          </w:p>
          <w:p w14:paraId="1EBDFB63" w14:textId="77777777" w:rsidR="00E91ADA" w:rsidRPr="005A1E85" w:rsidRDefault="00E91ADA" w:rsidP="00E91AD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0,25 штатной единицы для организаций с численностью работников менее 30 человек;</w:t>
            </w:r>
          </w:p>
          <w:p w14:paraId="7961C0FB" w14:textId="77777777" w:rsidR="00E91ADA" w:rsidRPr="005A1E85" w:rsidRDefault="00E91ADA" w:rsidP="00E91AD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0,5 штатной единицы для организаций с численностью работников от 30 до 50 человек;</w:t>
            </w:r>
          </w:p>
          <w:p w14:paraId="517DABF4" w14:textId="363549FB" w:rsidR="00E91ADA" w:rsidRPr="005A1E85" w:rsidRDefault="00E91ADA" w:rsidP="00E91A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 штатная единица для организаций с численностью работников от 50 человек, но не более 1 ставки</w:t>
            </w:r>
          </w:p>
        </w:tc>
      </w:tr>
      <w:tr w:rsidR="00360AFB" w:rsidRPr="005A1E85" w14:paraId="2EAF557B" w14:textId="77777777" w:rsidTr="007904AA">
        <w:tc>
          <w:tcPr>
            <w:tcW w:w="2641" w:type="dxa"/>
            <w:shd w:val="clear" w:color="auto" w:fill="auto"/>
          </w:tcPr>
          <w:p w14:paraId="02DE5D19" w14:textId="5E0C7603" w:rsidR="00360AFB" w:rsidRPr="005A1E85" w:rsidRDefault="00E30765" w:rsidP="00360AFB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Инженер-электроник (электроник), техник</w:t>
            </w:r>
            <w:r w:rsidR="00360AFB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*</w:t>
            </w:r>
          </w:p>
        </w:tc>
        <w:tc>
          <w:tcPr>
            <w:tcW w:w="12697" w:type="dxa"/>
            <w:shd w:val="clear" w:color="auto" w:fill="auto"/>
          </w:tcPr>
          <w:p w14:paraId="27A63797" w14:textId="1BBE5D96" w:rsidR="00360AFB" w:rsidRPr="005A1E85" w:rsidRDefault="003C73A9" w:rsidP="00360AFB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У</w:t>
            </w:r>
            <w:r w:rsidR="00E30765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станавливается одна из должностей из расчета 0,25 штатной единицы на 8-10 групп при наличии не менее 5 единиц техники, используемой при реализации образовательных программ с применением технических средств обучения. </w:t>
            </w:r>
          </w:p>
        </w:tc>
      </w:tr>
      <w:tr w:rsidR="00E30765" w:rsidRPr="005A1E85" w14:paraId="4A7E0A9D" w14:textId="77777777" w:rsidTr="007904AA">
        <w:tc>
          <w:tcPr>
            <w:tcW w:w="2641" w:type="dxa"/>
            <w:shd w:val="clear" w:color="auto" w:fill="auto"/>
          </w:tcPr>
          <w:p w14:paraId="23296999" w14:textId="445BD9E4" w:rsidR="00E30765" w:rsidRPr="005A1E85" w:rsidRDefault="00E30765" w:rsidP="00360AFB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Системный администратор </w:t>
            </w: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lastRenderedPageBreak/>
              <w:t>информационно-коммуникационных систем*</w:t>
            </w:r>
          </w:p>
        </w:tc>
        <w:tc>
          <w:tcPr>
            <w:tcW w:w="12697" w:type="dxa"/>
            <w:shd w:val="clear" w:color="auto" w:fill="auto"/>
          </w:tcPr>
          <w:p w14:paraId="06C4E47C" w14:textId="67E98131" w:rsidR="00E30765" w:rsidRPr="005A1E85" w:rsidRDefault="003C73A9" w:rsidP="00360AFB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lastRenderedPageBreak/>
              <w:t>Д</w:t>
            </w:r>
            <w:r w:rsidR="00E30765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олжность системного администратора устанавливается из расчета 1 должность на каждые 50 единиц компьютерной техники.</w:t>
            </w:r>
          </w:p>
        </w:tc>
      </w:tr>
      <w:tr w:rsidR="006D1F5A" w:rsidRPr="005A1E85" w14:paraId="52C452C6" w14:textId="77777777" w:rsidTr="00253470">
        <w:tc>
          <w:tcPr>
            <w:tcW w:w="2641" w:type="dxa"/>
            <w:shd w:val="clear" w:color="auto" w:fill="auto"/>
          </w:tcPr>
          <w:p w14:paraId="176F0DF4" w14:textId="77777777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Заведующий хозяйством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21624A2D" w14:textId="686C8419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количестве менее 5 групп - 1</w:t>
            </w:r>
            <w:r w:rsidR="003A102B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 штатная единица.</w:t>
            </w:r>
          </w:p>
        </w:tc>
      </w:tr>
      <w:tr w:rsidR="006D1F5A" w:rsidRPr="005A1E85" w14:paraId="7E83F2F3" w14:textId="77777777" w:rsidTr="002B7CB8">
        <w:tc>
          <w:tcPr>
            <w:tcW w:w="15338" w:type="dxa"/>
            <w:gridSpan w:val="2"/>
            <w:shd w:val="clear" w:color="auto" w:fill="auto"/>
          </w:tcPr>
          <w:p w14:paraId="538DB5CA" w14:textId="77777777" w:rsidR="006D1F5A" w:rsidRPr="005A1E85" w:rsidRDefault="006D1F5A" w:rsidP="006D1F5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  <w:tr w:rsidR="006D1F5A" w:rsidRPr="005A1E85" w14:paraId="096E7769" w14:textId="77777777" w:rsidTr="00750D75">
        <w:tc>
          <w:tcPr>
            <w:tcW w:w="2641" w:type="dxa"/>
            <w:shd w:val="clear" w:color="auto" w:fill="auto"/>
          </w:tcPr>
          <w:p w14:paraId="270C5C0D" w14:textId="77925556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Старший воспитатель*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2034174C" w14:textId="0A12E9AD" w:rsidR="006D1F5A" w:rsidRPr="005A1E85" w:rsidRDefault="003A102B" w:rsidP="006D1F5A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При количестве 3 и более групп – 1 штатная единица. При наличии филиалов, расположенных в самостоятельных зданиях (в отдельных помещениях), при наличии в них не менее 5 групп, дополнительно устанавливается 1 должность старшего воспитателя</w:t>
            </w:r>
          </w:p>
        </w:tc>
      </w:tr>
      <w:tr w:rsidR="006D1F5A" w:rsidRPr="005A1E85" w14:paraId="6D42AD8E" w14:textId="77777777" w:rsidTr="00750D75">
        <w:tc>
          <w:tcPr>
            <w:tcW w:w="2641" w:type="dxa"/>
            <w:shd w:val="clear" w:color="auto" w:fill="auto"/>
          </w:tcPr>
          <w:p w14:paraId="53592179" w14:textId="66DFE61B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Воспитатель*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1D66010A" w14:textId="368B8389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Численность воспитателей определяется на основании постановления Минтруда РФ от 21.04.1993 г. № 88 «Об утверждении Нормативов по определению численности персонала, занятого обслуживанием дошкольных учреждений (ясли, ясли-сады, детские сады)»</w:t>
            </w:r>
          </w:p>
        </w:tc>
      </w:tr>
      <w:tr w:rsidR="003A102B" w:rsidRPr="005A1E85" w14:paraId="6E297EAA" w14:textId="77777777" w:rsidTr="00DC0671">
        <w:tc>
          <w:tcPr>
            <w:tcW w:w="2641" w:type="dxa"/>
            <w:shd w:val="clear" w:color="auto" w:fill="auto"/>
          </w:tcPr>
          <w:p w14:paraId="6DE79E7B" w14:textId="3D13100C" w:rsidR="003A102B" w:rsidRPr="005A1E85" w:rsidRDefault="003A102B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Педагог-психолог*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2F7D1F60" w14:textId="79401AEB" w:rsidR="003A102B" w:rsidRPr="005A1E85" w:rsidRDefault="003A102B" w:rsidP="006D1F5A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Должность устанавливается при наличии специалистов, имеющих специальное психологическое образование. Должность педагога-психолога устанавливается из расчета 1 должность на 200 воспитанников в группах общеразвивающей направленности (по постановлению Минтруда РФ от 21.04.1993 № 88 «Об утверждении Нормативов по определению численности персонала, занятого обслуживанием дошкольных учреждений (ясли, ясли-сады, детские сады)» – на каждые 3 группы 0,25 ед.).</w:t>
            </w:r>
          </w:p>
        </w:tc>
      </w:tr>
      <w:tr w:rsidR="006D1F5A" w:rsidRPr="005A1E85" w14:paraId="158555F0" w14:textId="77777777" w:rsidTr="001B3051">
        <w:trPr>
          <w:trHeight w:val="508"/>
        </w:trPr>
        <w:tc>
          <w:tcPr>
            <w:tcW w:w="2641" w:type="dxa"/>
            <w:shd w:val="clear" w:color="auto" w:fill="auto"/>
          </w:tcPr>
          <w:p w14:paraId="4EC0C2C4" w14:textId="12F66F25" w:rsidR="006D1F5A" w:rsidRPr="005A1E85" w:rsidRDefault="006D1F5A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Музыкальный руководитель*</w:t>
            </w:r>
          </w:p>
        </w:tc>
        <w:tc>
          <w:tcPr>
            <w:tcW w:w="12697" w:type="dxa"/>
            <w:shd w:val="clear" w:color="auto" w:fill="auto"/>
          </w:tcPr>
          <w:p w14:paraId="22579895" w14:textId="082165CA" w:rsidR="006D1F5A" w:rsidRPr="005A1E85" w:rsidRDefault="006D1F5A" w:rsidP="006D1F5A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на каждую группу детей в возрасте от 1,5 лет – 0,25 ставки</w:t>
            </w:r>
          </w:p>
        </w:tc>
      </w:tr>
      <w:tr w:rsidR="00301B12" w:rsidRPr="005A1E85" w14:paraId="5E24C85F" w14:textId="77777777" w:rsidTr="00425597">
        <w:tc>
          <w:tcPr>
            <w:tcW w:w="2641" w:type="dxa"/>
            <w:shd w:val="clear" w:color="auto" w:fill="auto"/>
          </w:tcPr>
          <w:p w14:paraId="058001C8" w14:textId="2F99CEE5" w:rsidR="00301B12" w:rsidRPr="005A1E85" w:rsidRDefault="00301B12" w:rsidP="006D1F5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Инструктор по физической культуре*</w:t>
            </w:r>
          </w:p>
        </w:tc>
        <w:tc>
          <w:tcPr>
            <w:tcW w:w="12697" w:type="dxa"/>
            <w:shd w:val="clear" w:color="auto" w:fill="auto"/>
          </w:tcPr>
          <w:p w14:paraId="1AD0FA73" w14:textId="0DCE8512" w:rsidR="00301B12" w:rsidRPr="005A1E85" w:rsidRDefault="00301B12" w:rsidP="006D1F5A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Должность инструктора по физической культуре устанавливается из расчета 0,25 единицы должности на каждые 2 группы воспитанников от 3-х лет, а при наличии бассейна – 0,5 единицы должности на каждые 2 группы воспитанников от 3-х лет. При наличии крытого малоразмерного плавательного бассейна устанавливается дополнительно должность из расчета 0,25 ставки на 2 группы, с которыми проводятся занятия по плаванию</w:t>
            </w:r>
          </w:p>
        </w:tc>
      </w:tr>
      <w:tr w:rsidR="00301B12" w:rsidRPr="005A1E85" w14:paraId="10BF80B9" w14:textId="77777777" w:rsidTr="00485C8F">
        <w:tc>
          <w:tcPr>
            <w:tcW w:w="2641" w:type="dxa"/>
            <w:shd w:val="clear" w:color="auto" w:fill="auto"/>
          </w:tcPr>
          <w:p w14:paraId="701C9476" w14:textId="581F9879" w:rsidR="00301B12" w:rsidRPr="005A1E85" w:rsidRDefault="00301B12" w:rsidP="006D1F5A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Учитель-логопед*</w:t>
            </w:r>
          </w:p>
        </w:tc>
        <w:tc>
          <w:tcPr>
            <w:tcW w:w="12697" w:type="dxa"/>
            <w:shd w:val="clear" w:color="auto" w:fill="auto"/>
          </w:tcPr>
          <w:p w14:paraId="49BD256B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1) количества обучающихся, имеющих заключение психолого-медико-педагогической комиссии (далее - ПМПК) </w:t>
            </w:r>
          </w:p>
          <w:p w14:paraId="785159B4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с рекомендациями об обучении по адаптированной основной образовательной программе для обучающихся с ограниченными возможностями здоровья (далее – ОВЗ) из рекомендуемого расчета 1 штатная единица </w:t>
            </w:r>
          </w:p>
          <w:p w14:paraId="63EB3471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учителя-логопеда на 6-12 указанных обучающихся;</w:t>
            </w:r>
          </w:p>
          <w:p w14:paraId="5147BC2D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2) количества обучающихся, имеющих заключение психолого-педагогического консилиума (далее – ППК) и (или) ПМПК с рекомендациями об оказании психолого-педагогической помощи обучающимся, испытывающим трудности в освоении основных общеобразовательных программ, развитии и социальной адаптации, (проведении коррекционных занятий с учителем-логопедом) из рекомендуемого расчета 1 штатная единица учителя-логопеда на 25 таких обучающихся;</w:t>
            </w:r>
          </w:p>
          <w:p w14:paraId="480ADE1E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lastRenderedPageBreak/>
              <w:t>3) количества обучающихся, имеющих высокий риск возникновения нарушений речи, выявленный по итогам логопедической диагностики, проведенной учителем-логопедом Организации, из рекомендуемого расчета 1 штатная единица учителя-логопеда на 25 таких обучающихся.</w:t>
            </w:r>
          </w:p>
          <w:p w14:paraId="5923C5ED" w14:textId="77777777" w:rsidR="00301B12" w:rsidRPr="005A1E85" w:rsidRDefault="00301B1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Должность устанавливается при осуществлении организацией, осуществляющей образовательную деятельность по программам дошкольного образования, логопедической помощи, при наличии специалистов, имеющих специальное логопедическое образование</w:t>
            </w:r>
            <w:r w:rsidR="00AF35F2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.</w:t>
            </w:r>
          </w:p>
          <w:p w14:paraId="2C3F3ACC" w14:textId="19AE57EE" w:rsidR="00AF35F2" w:rsidRPr="005A1E85" w:rsidRDefault="00AF35F2" w:rsidP="00301B12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Норматив штатной численности учителей-логопедов указан на основании распоряжения Министерства просвещения Российской Федерации от 06.08.2020 № Р-75.</w:t>
            </w:r>
          </w:p>
        </w:tc>
      </w:tr>
      <w:tr w:rsidR="00753EA4" w:rsidRPr="005A1E85" w14:paraId="5FB6540B" w14:textId="77777777" w:rsidTr="00753EA4">
        <w:trPr>
          <w:trHeight w:val="466"/>
        </w:trPr>
        <w:tc>
          <w:tcPr>
            <w:tcW w:w="15338" w:type="dxa"/>
            <w:gridSpan w:val="2"/>
            <w:shd w:val="clear" w:color="auto" w:fill="auto"/>
          </w:tcPr>
          <w:p w14:paraId="48076B90" w14:textId="244D22D7" w:rsidR="00753EA4" w:rsidRPr="005A1E85" w:rsidRDefault="00753EA4" w:rsidP="008D1E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</w:rPr>
            </w:pPr>
            <w:r w:rsidRPr="005A1E85">
              <w:rPr>
                <w:rFonts w:ascii="Liberation Serif" w:hAnsi="Liberation Serif" w:cs="Liberation Serif"/>
                <w:b/>
              </w:rPr>
              <w:lastRenderedPageBreak/>
              <w:t>Штатные нормативы численности работников дошкольных образовательных организаций при организации обучения воспитанников с ОВЗ</w:t>
            </w:r>
          </w:p>
        </w:tc>
      </w:tr>
      <w:tr w:rsidR="00753EA4" w:rsidRPr="005A1E85" w14:paraId="2EE33133" w14:textId="77777777" w:rsidTr="00753EA4">
        <w:trPr>
          <w:trHeight w:val="466"/>
        </w:trPr>
        <w:tc>
          <w:tcPr>
            <w:tcW w:w="15338" w:type="dxa"/>
            <w:gridSpan w:val="2"/>
            <w:shd w:val="clear" w:color="auto" w:fill="auto"/>
          </w:tcPr>
          <w:p w14:paraId="7052ADD1" w14:textId="5CAEBE3D" w:rsidR="00753EA4" w:rsidRPr="005A1E85" w:rsidRDefault="00753EA4" w:rsidP="008D1E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</w:rPr>
            </w:pPr>
            <w:r w:rsidRPr="005A1E85">
              <w:rPr>
                <w:rFonts w:ascii="Liberation Serif" w:hAnsi="Liberation Serif" w:cs="Liberation Serif"/>
                <w:b/>
              </w:rPr>
              <w:t>При получении дошкольного образования детьми с ОВЗ в группах компенсирующей направленности</w:t>
            </w:r>
          </w:p>
        </w:tc>
      </w:tr>
      <w:tr w:rsidR="00753EA4" w:rsidRPr="005A1E85" w14:paraId="55A3E2C0" w14:textId="77777777" w:rsidTr="00CD0A70">
        <w:trPr>
          <w:trHeight w:val="712"/>
        </w:trPr>
        <w:tc>
          <w:tcPr>
            <w:tcW w:w="2641" w:type="dxa"/>
            <w:shd w:val="clear" w:color="auto" w:fill="auto"/>
          </w:tcPr>
          <w:p w14:paraId="7CE6C56A" w14:textId="560A20A9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Учитель-дефектолог (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олигофренопедагог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, сурдопедагог, тифлопедагог), учитель-логопед, педагог психолог, тьютор, ассистент (помощник)*</w:t>
            </w:r>
          </w:p>
        </w:tc>
        <w:tc>
          <w:tcPr>
            <w:tcW w:w="12697" w:type="dxa"/>
            <w:shd w:val="clear" w:color="auto" w:fill="auto"/>
          </w:tcPr>
          <w:p w14:paraId="07049833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на каждую группу:</w:t>
            </w:r>
          </w:p>
          <w:p w14:paraId="564F96A2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нарушениями слуха (глухих, слабослышащих, позднооглохших) – не менее 0,5 единицы должности учителя-логопеда, не менее 1 должности учителя дефектолога (сурдопедагога), не менее 0,5 единицы должности педагога-психолога;</w:t>
            </w:r>
          </w:p>
          <w:p w14:paraId="4652AC97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нарушениями зрения (слепых, слабовидящих, с амблиопией и косоглазием) – не менее 1 должности учителя-дефектолога (тифлопедагога), не менее 0,5 единицы должности учителя-логопеда, не менее 0,5 единицы должности педагога психолога;</w:t>
            </w:r>
          </w:p>
          <w:p w14:paraId="6CB3F605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тяжелыми нарушениями речи – не менее 1 должности учителя логопеда, не менее 0,5 единицы должности педагога-психолога;</w:t>
            </w:r>
          </w:p>
          <w:p w14:paraId="4EF1FD80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нарушениями опорно-двигательного аппарата – не менее 1 должности учителя-дефектолога и (или) педагога-психолога, не менее 0,5 единицы должности учителя-логопеда, не менее 0,5 единицы должности ассистента (помощника);</w:t>
            </w:r>
          </w:p>
          <w:p w14:paraId="3496EFB1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расстройствами аутистического спектра – не менее 0,5 единицы должности учителя-дефектолога (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олигофренопедагога</w:t>
            </w:r>
            <w:proofErr w:type="spellEnd"/>
            <w:r w:rsidRPr="005A1E85">
              <w:rPr>
                <w:rFonts w:ascii="Liberation Serif" w:hAnsi="Liberation Serif" w:cs="Liberation Serif"/>
              </w:rPr>
              <w:t>) и/или педагога-психолога, не менее 0,5 единицы должности учителя-логопеда;</w:t>
            </w:r>
          </w:p>
          <w:p w14:paraId="1D762B20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задержкой психического развития – не менее 1 должности учителя-дефектолога (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олигофренопедагога</w:t>
            </w:r>
            <w:proofErr w:type="spellEnd"/>
            <w:r w:rsidRPr="005A1E85">
              <w:rPr>
                <w:rFonts w:ascii="Liberation Serif" w:hAnsi="Liberation Serif" w:cs="Liberation Serif"/>
              </w:rPr>
              <w:t>) и/или педагога-психолога, не менее 0,5 единицы должности учителя-логопеда;</w:t>
            </w:r>
          </w:p>
          <w:p w14:paraId="59612B96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для детей с нарушением интеллекта – не менее 1 должности учителя дефектолога (</w:t>
            </w:r>
            <w:proofErr w:type="spellStart"/>
            <w:r w:rsidRPr="005A1E85">
              <w:rPr>
                <w:rFonts w:ascii="Liberation Serif" w:hAnsi="Liberation Serif" w:cs="Liberation Serif"/>
              </w:rPr>
              <w:t>олигофренопедагога</w:t>
            </w:r>
            <w:proofErr w:type="spellEnd"/>
            <w:r w:rsidRPr="005A1E85">
              <w:rPr>
                <w:rFonts w:ascii="Liberation Serif" w:hAnsi="Liberation Serif" w:cs="Liberation Serif"/>
              </w:rPr>
              <w:t xml:space="preserve">), не менее </w:t>
            </w:r>
            <w:r w:rsidRPr="005A1E85">
              <w:rPr>
                <w:rFonts w:ascii="Liberation Serif" w:hAnsi="Liberation Serif" w:cs="Liberation Serif"/>
              </w:rPr>
              <w:br/>
              <w:t>0,5 единицы должности учителя логопеда и не менее 1 должности педагога-психолога;</w:t>
            </w:r>
          </w:p>
          <w:p w14:paraId="7FD205D6" w14:textId="77777777" w:rsidR="00753EA4" w:rsidRPr="005A1E85" w:rsidRDefault="00753EA4" w:rsidP="00753EA4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для детей с тяжелыми множественными нарушениями развития – не менее 1 должности учителя-дефектолога и (или) педагога - психолога, не менее 0,5 единицы должности учителя-логопеда, не менее 1 должности ассистента </w:t>
            </w:r>
            <w:r w:rsidRPr="005A1E85">
              <w:rPr>
                <w:rFonts w:ascii="Liberation Serif" w:hAnsi="Liberation Serif" w:cs="Liberation Serif"/>
              </w:rPr>
              <w:lastRenderedPageBreak/>
              <w:t>(помощника).</w:t>
            </w:r>
          </w:p>
          <w:p w14:paraId="3736D59C" w14:textId="77777777" w:rsidR="00753EA4" w:rsidRPr="005A1E85" w:rsidRDefault="00753EA4" w:rsidP="00753EA4">
            <w:pPr>
              <w:widowControl w:val="0"/>
              <w:autoSpaceDE w:val="0"/>
              <w:autoSpaceDN w:val="0"/>
              <w:adjustRightInd w:val="0"/>
              <w:ind w:left="36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(умеренной и тяжелой степени) – не менее 1 должности</w:t>
            </w:r>
          </w:p>
          <w:p w14:paraId="2A9FF5C2" w14:textId="4DAD86AE" w:rsidR="00753EA4" w:rsidRPr="005A1E85" w:rsidRDefault="00753EA4" w:rsidP="00753EA4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</w:rPr>
              <w:t>тьютора.</w:t>
            </w:r>
          </w:p>
        </w:tc>
      </w:tr>
      <w:tr w:rsidR="00753EA4" w:rsidRPr="005A1E85" w14:paraId="4DEA0EB0" w14:textId="77777777" w:rsidTr="00753EA4">
        <w:trPr>
          <w:trHeight w:val="422"/>
        </w:trPr>
        <w:tc>
          <w:tcPr>
            <w:tcW w:w="15338" w:type="dxa"/>
            <w:gridSpan w:val="2"/>
            <w:shd w:val="clear" w:color="auto" w:fill="auto"/>
          </w:tcPr>
          <w:p w14:paraId="5876500E" w14:textId="034B64E1" w:rsidR="00753EA4" w:rsidRPr="005A1E85" w:rsidRDefault="00753EA4" w:rsidP="008D1E05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При получении дошкольного образования детьми с ОВЗ в группах комбинированной направленности</w:t>
            </w:r>
          </w:p>
        </w:tc>
      </w:tr>
      <w:tr w:rsidR="008D1E05" w:rsidRPr="005A1E85" w14:paraId="38CDDC6C" w14:textId="77777777" w:rsidTr="00753EA4">
        <w:trPr>
          <w:trHeight w:val="672"/>
        </w:trPr>
        <w:tc>
          <w:tcPr>
            <w:tcW w:w="2641" w:type="dxa"/>
            <w:shd w:val="clear" w:color="auto" w:fill="auto"/>
          </w:tcPr>
          <w:p w14:paraId="11D557F4" w14:textId="78479C88" w:rsidR="008D1E05" w:rsidRPr="005A1E85" w:rsidRDefault="008D1E05" w:rsidP="008D1E05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Учитель дефектолог (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олигофренопедагог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, сурдопедагог, тифлопедагог), учитель-логопед, педагог-психолог, тьютор, ассистент (помощник)*</w:t>
            </w:r>
          </w:p>
        </w:tc>
        <w:tc>
          <w:tcPr>
            <w:tcW w:w="12697" w:type="dxa"/>
            <w:shd w:val="clear" w:color="auto" w:fill="auto"/>
          </w:tcPr>
          <w:p w14:paraId="638B86A0" w14:textId="77777777" w:rsidR="008D1E05" w:rsidRPr="005A1E85" w:rsidRDefault="008D1E05" w:rsidP="008D1E05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  <w:bCs/>
              </w:rPr>
              <w:t>1 должность:</w:t>
            </w:r>
          </w:p>
          <w:p w14:paraId="7AB8840F" w14:textId="77777777" w:rsidR="008D1E05" w:rsidRPr="005A1E85" w:rsidRDefault="008D1E05" w:rsidP="008D1E05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  <w:bCs/>
              </w:rPr>
              <w:t>учителя-дефектолога (</w:t>
            </w:r>
            <w:proofErr w:type="spellStart"/>
            <w:r w:rsidRPr="005A1E85">
              <w:rPr>
                <w:rFonts w:ascii="Liberation Serif" w:hAnsi="Liberation Serif" w:cs="Liberation Serif"/>
                <w:bCs/>
              </w:rPr>
              <w:t>олигофренопедагог</w:t>
            </w:r>
            <w:proofErr w:type="spellEnd"/>
            <w:r w:rsidRPr="005A1E85">
              <w:rPr>
                <w:rFonts w:ascii="Liberation Serif" w:hAnsi="Liberation Serif" w:cs="Liberation Serif"/>
                <w:bCs/>
              </w:rPr>
              <w:t>, сурдопедагог, тифлопедагог) на каждые 5-12 обучающихся с ограниченными возможностями здоровья;</w:t>
            </w:r>
          </w:p>
          <w:p w14:paraId="13AF2EC9" w14:textId="77777777" w:rsidR="008D1E05" w:rsidRPr="005A1E85" w:rsidRDefault="008D1E05" w:rsidP="008D1E05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  <w:bCs/>
              </w:rPr>
              <w:t>учителя-логопеда на каждые 5–12 обучающихся с ограниченными возможностями здоровья;</w:t>
            </w:r>
          </w:p>
          <w:p w14:paraId="42A287E5" w14:textId="77777777" w:rsidR="008D1E05" w:rsidRPr="005A1E85" w:rsidRDefault="008D1E05" w:rsidP="008D1E05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  <w:bCs/>
              </w:rPr>
              <w:t>педагога-психолога на каждые 20 обучающихся с ограниченными возможностями здоровья;</w:t>
            </w:r>
          </w:p>
          <w:p w14:paraId="704442D7" w14:textId="77777777" w:rsidR="008D1E05" w:rsidRPr="005A1E85" w:rsidRDefault="008D1E05" w:rsidP="008D1E05">
            <w:pPr>
              <w:widowControl w:val="0"/>
              <w:autoSpaceDE w:val="0"/>
              <w:autoSpaceDN w:val="0"/>
              <w:ind w:left="36"/>
              <w:rPr>
                <w:rFonts w:ascii="Liberation Serif" w:hAnsi="Liberation Serif" w:cs="Liberation Serif"/>
                <w:bCs/>
              </w:rPr>
            </w:pPr>
            <w:r w:rsidRPr="005A1E85">
              <w:rPr>
                <w:rFonts w:ascii="Liberation Serif" w:hAnsi="Liberation Serif" w:cs="Liberation Serif"/>
                <w:bCs/>
              </w:rPr>
              <w:t>тьютора на каждые 1–5 обучающихся с ограниченными возможностями здоровья;</w:t>
            </w:r>
          </w:p>
          <w:p w14:paraId="409BEC87" w14:textId="05C52C78" w:rsidR="008D1E05" w:rsidRPr="005A1E85" w:rsidRDefault="008D1E05" w:rsidP="008D1E05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ассистента (помощника) на каждые 1–5 обучающихся с ограниченными возможностями здоровья.</w:t>
            </w:r>
          </w:p>
        </w:tc>
      </w:tr>
      <w:tr w:rsidR="00753EA4" w:rsidRPr="005A1E85" w14:paraId="43333911" w14:textId="77777777" w:rsidTr="00CD0A70">
        <w:trPr>
          <w:trHeight w:val="279"/>
        </w:trPr>
        <w:tc>
          <w:tcPr>
            <w:tcW w:w="15338" w:type="dxa"/>
            <w:gridSpan w:val="2"/>
            <w:shd w:val="clear" w:color="auto" w:fill="auto"/>
          </w:tcPr>
          <w:p w14:paraId="530D6046" w14:textId="77777777" w:rsidR="00753EA4" w:rsidRPr="005A1E85" w:rsidRDefault="00753EA4" w:rsidP="00753EA4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Учебно-вспомогательный персонал</w:t>
            </w:r>
          </w:p>
        </w:tc>
      </w:tr>
      <w:tr w:rsidR="00753EA4" w:rsidRPr="005A1E85" w14:paraId="744374C6" w14:textId="77777777" w:rsidTr="001B3051">
        <w:trPr>
          <w:trHeight w:val="782"/>
        </w:trPr>
        <w:tc>
          <w:tcPr>
            <w:tcW w:w="2641" w:type="dxa"/>
            <w:shd w:val="clear" w:color="auto" w:fill="auto"/>
          </w:tcPr>
          <w:p w14:paraId="642A3738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Младший воспитатель, помощник воспитателя*</w:t>
            </w:r>
          </w:p>
        </w:tc>
        <w:tc>
          <w:tcPr>
            <w:tcW w:w="12697" w:type="dxa"/>
            <w:shd w:val="clear" w:color="auto" w:fill="auto"/>
          </w:tcPr>
          <w:p w14:paraId="429549F8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Численность младших воспитателей, помощников воспитателей определяется на основании постановления Минтруда РФ от 21.04.1993 г. № 88 «Об утверждении Нормативов по определению численности персонала, занятого обслуживанием дошкольных учреждений (ясли, ясли-сады, детские сады)»</w:t>
            </w:r>
          </w:p>
        </w:tc>
      </w:tr>
      <w:tr w:rsidR="00753EA4" w:rsidRPr="005A1E85" w14:paraId="70473F03" w14:textId="77777777" w:rsidTr="00360A2A">
        <w:trPr>
          <w:trHeight w:val="339"/>
        </w:trPr>
        <w:tc>
          <w:tcPr>
            <w:tcW w:w="15338" w:type="dxa"/>
            <w:gridSpan w:val="2"/>
            <w:shd w:val="clear" w:color="auto" w:fill="auto"/>
          </w:tcPr>
          <w:p w14:paraId="5AE3CD49" w14:textId="77777777" w:rsidR="00753EA4" w:rsidRPr="005A1E85" w:rsidRDefault="00753EA4" w:rsidP="00753EA4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Обслуживающий персонал</w:t>
            </w:r>
          </w:p>
        </w:tc>
      </w:tr>
      <w:tr w:rsidR="00753EA4" w:rsidRPr="005A1E85" w14:paraId="5070227E" w14:textId="77777777" w:rsidTr="007E695B">
        <w:trPr>
          <w:trHeight w:val="404"/>
        </w:trPr>
        <w:tc>
          <w:tcPr>
            <w:tcW w:w="2641" w:type="dxa"/>
            <w:shd w:val="clear" w:color="auto" w:fill="auto"/>
          </w:tcPr>
          <w:p w14:paraId="78493997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12697" w:type="dxa"/>
            <w:shd w:val="clear" w:color="auto" w:fill="auto"/>
          </w:tcPr>
          <w:p w14:paraId="43518882" w14:textId="77777777" w:rsidR="007E14CC" w:rsidRPr="005A1E85" w:rsidRDefault="007E14CC" w:rsidP="007E14C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количестве групп:</w:t>
            </w:r>
          </w:p>
          <w:p w14:paraId="29EEB25A" w14:textId="77777777" w:rsidR="007E14CC" w:rsidRPr="005A1E85" w:rsidRDefault="007E14CC" w:rsidP="007E14C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1 до 2 - 0,5</w:t>
            </w:r>
          </w:p>
          <w:p w14:paraId="453CF957" w14:textId="77777777" w:rsidR="007E14CC" w:rsidRPr="005A1E85" w:rsidRDefault="007E14CC" w:rsidP="007E14C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3 до 8 - 1</w:t>
            </w:r>
          </w:p>
          <w:p w14:paraId="4F3665DB" w14:textId="77777777" w:rsidR="007E14CC" w:rsidRPr="005A1E85" w:rsidRDefault="007E14CC" w:rsidP="007E14C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9 до 19 - 1,5</w:t>
            </w:r>
          </w:p>
          <w:p w14:paraId="2C335E74" w14:textId="42FEF8E5" w:rsidR="00753EA4" w:rsidRPr="005A1E85" w:rsidRDefault="007E14CC" w:rsidP="007E14CC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20 и более – 2.</w:t>
            </w:r>
          </w:p>
          <w:p w14:paraId="49BB40B6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Дополнительно: 0,5 штатной единицы - при наличии бассейна и 4-8 групп; 1 штатная единица - при наличии бассейна и 9 и более групп.</w:t>
            </w:r>
          </w:p>
          <w:p w14:paraId="2FAE6547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Штатные единицы могут быть разделены на отдельные должности техника-электрика, слесаря-сантехника, по согласованию с учредителем</w:t>
            </w:r>
          </w:p>
        </w:tc>
      </w:tr>
      <w:tr w:rsidR="00753EA4" w:rsidRPr="005A1E85" w14:paraId="12282521" w14:textId="77777777" w:rsidTr="0036444B">
        <w:trPr>
          <w:trHeight w:val="1003"/>
        </w:trPr>
        <w:tc>
          <w:tcPr>
            <w:tcW w:w="2641" w:type="dxa"/>
            <w:shd w:val="clear" w:color="auto" w:fill="auto"/>
          </w:tcPr>
          <w:p w14:paraId="78E82379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2697" w:type="dxa"/>
            <w:shd w:val="clear" w:color="auto" w:fill="auto"/>
          </w:tcPr>
          <w:p w14:paraId="7CA5C1C7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 xml:space="preserve">Должность устанавливается 0,5 штатной единицы на каждые 50-60 кг сухого белья. </w:t>
            </w:r>
          </w:p>
          <w:p w14:paraId="7E07F3FD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shd w:val="clear" w:color="auto" w:fill="FFFFFF"/>
              </w:rPr>
              <w:t>При наличии ясельных групп устанавливается норматив численности машиниста по ремонту и стирке спецодежды: на 2-3 группы – 0,25 ставки; 4-5 групп – 0,5 ставки; 6 и более групп – 1 ставка.</w:t>
            </w:r>
          </w:p>
        </w:tc>
      </w:tr>
      <w:tr w:rsidR="00753EA4" w:rsidRPr="005A1E85" w14:paraId="360FBF31" w14:textId="77777777" w:rsidTr="0036444B">
        <w:trPr>
          <w:trHeight w:val="1299"/>
        </w:trPr>
        <w:tc>
          <w:tcPr>
            <w:tcW w:w="2641" w:type="dxa"/>
            <w:shd w:val="clear" w:color="auto" w:fill="auto"/>
          </w:tcPr>
          <w:p w14:paraId="29250BFA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lastRenderedPageBreak/>
              <w:t>Уборщик производственных и служебных помещений</w:t>
            </w:r>
          </w:p>
        </w:tc>
        <w:tc>
          <w:tcPr>
            <w:tcW w:w="12697" w:type="dxa"/>
            <w:shd w:val="clear" w:color="auto" w:fill="auto"/>
          </w:tcPr>
          <w:p w14:paraId="6C34F715" w14:textId="6D8A1A7C" w:rsidR="009A6633" w:rsidRPr="005A1E85" w:rsidRDefault="009A6633" w:rsidP="009A6633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0,5 единицы должности на каждые 250 кв. м убираемой площади, но не менее 0,5 единицы должности на организацию.</w:t>
            </w:r>
          </w:p>
          <w:p w14:paraId="46F7CDB9" w14:textId="77777777" w:rsidR="009A6633" w:rsidRPr="005A1E85" w:rsidRDefault="009A6633" w:rsidP="009A6633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наличии бассейна дополнительно устанавливается:</w:t>
            </w:r>
          </w:p>
          <w:p w14:paraId="2B9C1E08" w14:textId="6626FC02" w:rsidR="009A6633" w:rsidRPr="005A1E85" w:rsidRDefault="009A6633" w:rsidP="009A6633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0,5 единицы должности - при количестве до 8 групп, с которыми проводятся занятия по плаванию;</w:t>
            </w:r>
          </w:p>
          <w:p w14:paraId="67CCC789" w14:textId="009EC766" w:rsidR="00753EA4" w:rsidRPr="005A1E85" w:rsidRDefault="009A6633" w:rsidP="009A6633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 должность - при количестве 9 и более групп, с которыми проводятся занятия по плаванию.</w:t>
            </w:r>
          </w:p>
        </w:tc>
      </w:tr>
      <w:tr w:rsidR="0048692A" w:rsidRPr="005A1E85" w14:paraId="2C8BB7D8" w14:textId="77777777" w:rsidTr="00E92D01">
        <w:trPr>
          <w:trHeight w:val="988"/>
        </w:trPr>
        <w:tc>
          <w:tcPr>
            <w:tcW w:w="2641" w:type="dxa"/>
            <w:shd w:val="clear" w:color="auto" w:fill="auto"/>
          </w:tcPr>
          <w:p w14:paraId="15268E46" w14:textId="77777777" w:rsidR="0048692A" w:rsidRPr="005A1E85" w:rsidRDefault="0048692A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Кастелянша</w:t>
            </w:r>
          </w:p>
        </w:tc>
        <w:tc>
          <w:tcPr>
            <w:tcW w:w="12697" w:type="dxa"/>
            <w:shd w:val="clear" w:color="auto" w:fill="auto"/>
            <w:vAlign w:val="center"/>
          </w:tcPr>
          <w:p w14:paraId="626C06E8" w14:textId="77777777" w:rsidR="00FE06A2" w:rsidRPr="005A1E85" w:rsidRDefault="00FE06A2" w:rsidP="00FE06A2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количестве групп:</w:t>
            </w:r>
          </w:p>
          <w:p w14:paraId="6551D902" w14:textId="40B3D594" w:rsidR="00FE06A2" w:rsidRPr="005A1E85" w:rsidRDefault="00FE06A2" w:rsidP="00FE06A2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2 до 6 - 0,5</w:t>
            </w:r>
          </w:p>
          <w:p w14:paraId="0FFEFCB1" w14:textId="7A653A21" w:rsidR="00FE06A2" w:rsidRPr="005A1E85" w:rsidRDefault="00FE06A2" w:rsidP="00FE06A2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7 до 12 - 1</w:t>
            </w:r>
          </w:p>
          <w:p w14:paraId="4430D968" w14:textId="7B833DA6" w:rsidR="00FE06A2" w:rsidRPr="005A1E85" w:rsidRDefault="00FE06A2" w:rsidP="00FE06A2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13 до 22 - 1,5</w:t>
            </w:r>
          </w:p>
          <w:p w14:paraId="21115315" w14:textId="77987902" w:rsidR="00FE06A2" w:rsidRPr="005A1E85" w:rsidRDefault="00FE06A2" w:rsidP="00FE06A2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23 и более – 2.</w:t>
            </w:r>
          </w:p>
          <w:p w14:paraId="457ECD03" w14:textId="6874606B" w:rsidR="0048692A" w:rsidRPr="005A1E85" w:rsidRDefault="00FE06A2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 яслях норматив численности увеличивается на 0,5 штатной единицы при наличии не менее 2 групп детей ясельного возраста.</w:t>
            </w:r>
          </w:p>
        </w:tc>
      </w:tr>
      <w:tr w:rsidR="00753EA4" w:rsidRPr="005A1E85" w14:paraId="46A92321" w14:textId="77777777" w:rsidTr="00EA07FA">
        <w:tc>
          <w:tcPr>
            <w:tcW w:w="2641" w:type="dxa"/>
            <w:shd w:val="clear" w:color="auto" w:fill="auto"/>
          </w:tcPr>
          <w:p w14:paraId="0718A573" w14:textId="77777777" w:rsidR="00753EA4" w:rsidRPr="005A1E85" w:rsidRDefault="00753EA4" w:rsidP="00753EA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Дворник</w:t>
            </w:r>
          </w:p>
        </w:tc>
        <w:tc>
          <w:tcPr>
            <w:tcW w:w="12697" w:type="dxa"/>
            <w:shd w:val="clear" w:color="auto" w:fill="auto"/>
          </w:tcPr>
          <w:p w14:paraId="578FE74C" w14:textId="77777777" w:rsidR="00753EA4" w:rsidRPr="005A1E85" w:rsidRDefault="00753EA4" w:rsidP="00753EA4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ручной уборке в холодный период года, норма на 1 штатную единицу составляет 900 кв. метров территорий, в теплый период года - от 1700 до 5000 кв. метров. Возможно увеличение штатных единиц по согласованию с учредителем</w:t>
            </w:r>
          </w:p>
        </w:tc>
      </w:tr>
    </w:tbl>
    <w:p w14:paraId="61B57EA1" w14:textId="77777777" w:rsidR="00BA13AC" w:rsidRPr="005A1E85" w:rsidRDefault="00BA13AC" w:rsidP="00BA13AC">
      <w:pPr>
        <w:pStyle w:val="ConsPlusTitle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Примечания:</w:t>
      </w:r>
    </w:p>
    <w:p w14:paraId="0AC7D7EF" w14:textId="77777777" w:rsidR="00525D2C" w:rsidRPr="005A1E85" w:rsidRDefault="00BA13AC" w:rsidP="00A8690D">
      <w:pPr>
        <w:pStyle w:val="ConsPlusTitle"/>
        <w:numPr>
          <w:ilvl w:val="0"/>
          <w:numId w:val="6"/>
        </w:numPr>
        <w:ind w:left="426" w:hanging="426"/>
        <w:jc w:val="both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Должности работников со значком * - оплата труда, которых финансируется за счет субвенций, предоставляемых из областного бюджета.</w:t>
      </w:r>
    </w:p>
    <w:p w14:paraId="2FB39F73" w14:textId="41923993" w:rsidR="00BA13AC" w:rsidRPr="005A1E85" w:rsidRDefault="00DF15B3" w:rsidP="00A8690D">
      <w:pPr>
        <w:pStyle w:val="ConsPlusTitle"/>
        <w:numPr>
          <w:ilvl w:val="0"/>
          <w:numId w:val="6"/>
        </w:numPr>
        <w:ind w:left="426" w:hanging="426"/>
        <w:jc w:val="both"/>
        <w:rPr>
          <w:rFonts w:ascii="Liberation Serif" w:hAnsi="Liberation Serif" w:cs="Liberation Serif"/>
          <w:b w:val="0"/>
          <w:color w:val="00000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 xml:space="preserve">Нормативы численности персонала дошкольной организации установлены исходя из предельной наполняемости групп в дошкольном учреждении общего назначения в соответствии с постановлением Главного государственного санитарного врача РФ от 28 сентября 2020 г. N 28 </w:t>
      </w:r>
      <w:r w:rsidRPr="005A1E85">
        <w:rPr>
          <w:rFonts w:ascii="Liberation Serif" w:hAnsi="Liberation Serif" w:cs="Liberation Serif"/>
          <w:b w:val="0"/>
          <w:szCs w:val="22"/>
        </w:rPr>
        <w:br/>
        <w:t xml:space="preserve">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(СанПин). При необходимости допускается комплектование групп детьми разных возрастов. В группы </w:t>
      </w:r>
      <w:r w:rsidRPr="005A1E85">
        <w:rPr>
          <w:rFonts w:ascii="Liberation Serif" w:hAnsi="Liberation Serif" w:cs="Liberation Serif"/>
          <w:b w:val="0"/>
          <w:szCs w:val="22"/>
        </w:rPr>
        <w:br/>
        <w:t>с круглосуточным пребыванием принимаются дети в возрасте от одного года до восьми лет</w:t>
      </w:r>
      <w:r w:rsidR="00A8690D" w:rsidRPr="005A1E85">
        <w:rPr>
          <w:rFonts w:ascii="Liberation Serif" w:hAnsi="Liberation Serif" w:cs="Liberation Serif"/>
          <w:b w:val="0"/>
          <w:color w:val="000000"/>
          <w:shd w:val="clear" w:color="auto" w:fill="FFFFFF"/>
        </w:rPr>
        <w:t>.</w:t>
      </w:r>
    </w:p>
    <w:p w14:paraId="18F8DE63" w14:textId="68692A84" w:rsidR="00A8690D" w:rsidRPr="005A1E85" w:rsidRDefault="00D52C5E" w:rsidP="00A8690D">
      <w:pPr>
        <w:pStyle w:val="ConsPlusTitle"/>
        <w:numPr>
          <w:ilvl w:val="0"/>
          <w:numId w:val="6"/>
        </w:numPr>
        <w:ind w:left="426" w:hanging="426"/>
        <w:jc w:val="both"/>
        <w:rPr>
          <w:rFonts w:ascii="Liberation Serif" w:hAnsi="Liberation Serif" w:cs="Liberation Serif"/>
          <w:b w:val="0"/>
          <w:color w:val="000000"/>
          <w:szCs w:val="22"/>
        </w:rPr>
      </w:pPr>
      <w:r w:rsidRPr="005A1E85">
        <w:rPr>
          <w:rFonts w:ascii="Liberation Serif" w:hAnsi="Liberation Serif" w:cs="Liberation Serif"/>
          <w:b w:val="0"/>
          <w:color w:val="000000"/>
          <w:szCs w:val="22"/>
        </w:rPr>
        <w:t>Нормативы численности персонала дошкольной организации устанавливаются исходя из числа групп, определяемого путем деления списочного состава детей на предельную наполняемость</w:t>
      </w:r>
      <w:r w:rsidR="00A8690D" w:rsidRPr="005A1E85">
        <w:rPr>
          <w:rFonts w:ascii="Liberation Serif" w:hAnsi="Liberation Serif" w:cs="Liberation Serif"/>
          <w:b w:val="0"/>
          <w:bCs/>
          <w:color w:val="000000"/>
          <w:szCs w:val="22"/>
          <w:shd w:val="clear" w:color="auto" w:fill="FFFFFF"/>
        </w:rPr>
        <w:t>.</w:t>
      </w:r>
    </w:p>
    <w:p w14:paraId="1E784D1D" w14:textId="28E1FECD" w:rsidR="00A8690D" w:rsidRPr="005A1E85" w:rsidRDefault="00D52C5E" w:rsidP="00A8690D">
      <w:pPr>
        <w:pStyle w:val="ConsPlusTitle"/>
        <w:numPr>
          <w:ilvl w:val="0"/>
          <w:numId w:val="6"/>
        </w:numPr>
        <w:ind w:left="426" w:hanging="426"/>
        <w:jc w:val="both"/>
        <w:rPr>
          <w:rFonts w:ascii="Liberation Serif" w:hAnsi="Liberation Serif" w:cs="Liberation Serif"/>
          <w:b w:val="0"/>
          <w:color w:val="000000"/>
          <w:szCs w:val="22"/>
        </w:rPr>
      </w:pPr>
      <w:r w:rsidRPr="005A1E85">
        <w:rPr>
          <w:rFonts w:ascii="Liberation Serif" w:hAnsi="Liberation Serif" w:cs="Liberation Serif"/>
          <w:b w:val="0"/>
          <w:bCs/>
          <w:color w:val="000000"/>
          <w:szCs w:val="22"/>
          <w:shd w:val="clear" w:color="auto" w:fill="FFFFFF"/>
        </w:rPr>
        <w:t>В круглосуточных дошкольных организациях, имеющих 4 и более групп детей раннего возраста, при наличии изолятора устанавливается дополнительно должность младшего воспитателя в расчете на одну группу</w:t>
      </w:r>
      <w:r w:rsidR="00A8690D" w:rsidRPr="005A1E85">
        <w:rPr>
          <w:rFonts w:ascii="Liberation Serif" w:hAnsi="Liberation Serif" w:cs="Liberation Serif"/>
          <w:b w:val="0"/>
          <w:bCs/>
          <w:color w:val="000000"/>
          <w:szCs w:val="22"/>
          <w:shd w:val="clear" w:color="auto" w:fill="FFFFFF"/>
        </w:rPr>
        <w:t>.</w:t>
      </w:r>
    </w:p>
    <w:p w14:paraId="08332083" w14:textId="19BB7C08" w:rsidR="00A8690D" w:rsidRPr="005A1E85" w:rsidRDefault="00D52C5E" w:rsidP="00A8690D">
      <w:pPr>
        <w:pStyle w:val="ConsPlusTitle"/>
        <w:numPr>
          <w:ilvl w:val="0"/>
          <w:numId w:val="6"/>
        </w:numPr>
        <w:ind w:left="426" w:hanging="426"/>
        <w:jc w:val="both"/>
        <w:rPr>
          <w:rFonts w:ascii="Liberation Serif" w:hAnsi="Liberation Serif" w:cs="Liberation Serif"/>
          <w:b w:val="0"/>
          <w:color w:val="000000"/>
          <w:szCs w:val="22"/>
        </w:rPr>
      </w:pPr>
      <w:r w:rsidRPr="005A1E85">
        <w:rPr>
          <w:rFonts w:ascii="Liberation Serif" w:hAnsi="Liberation Serif" w:cs="Liberation Serif"/>
          <w:b w:val="0"/>
          <w:bCs/>
          <w:color w:val="000000"/>
          <w:szCs w:val="22"/>
          <w:shd w:val="clear" w:color="auto" w:fill="FFFFFF"/>
        </w:rPr>
        <w:t>Должности врача (фельдшера) и (или) медсестры устанавливаются при наличии бассейна</w:t>
      </w:r>
      <w:r w:rsidR="00A8690D" w:rsidRPr="005A1E85">
        <w:rPr>
          <w:rFonts w:ascii="Liberation Serif" w:hAnsi="Liberation Serif" w:cs="Liberation Serif"/>
          <w:b w:val="0"/>
          <w:szCs w:val="22"/>
        </w:rPr>
        <w:t>.</w:t>
      </w:r>
    </w:p>
    <w:p w14:paraId="5AF6A713" w14:textId="273CB2A9" w:rsidR="00E06593" w:rsidRPr="005A1E85" w:rsidRDefault="00E06593" w:rsidP="00875065">
      <w:pPr>
        <w:pStyle w:val="ConsPlusTitle"/>
        <w:numPr>
          <w:ilvl w:val="0"/>
          <w:numId w:val="6"/>
        </w:numPr>
        <w:tabs>
          <w:tab w:val="left" w:pos="0"/>
        </w:tabs>
        <w:ind w:left="426" w:hanging="426"/>
        <w:jc w:val="both"/>
        <w:rPr>
          <w:rFonts w:ascii="Liberation Serif" w:hAnsi="Liberation Serif" w:cs="Liberation Serif"/>
          <w:b w:val="0"/>
          <w:color w:val="00000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 xml:space="preserve">Допускается введение дополнительных штатных </w:t>
      </w:r>
      <w:r w:rsidR="00875065" w:rsidRPr="005A1E85">
        <w:rPr>
          <w:rFonts w:ascii="Liberation Serif" w:hAnsi="Liberation Serif" w:cs="Liberation Serif"/>
          <w:b w:val="0"/>
          <w:szCs w:val="22"/>
        </w:rPr>
        <w:t>единиц (включая педагогических работников дополнительного образования) с оплатой труда за счет средств от иной приносящей доход деятельности.</w:t>
      </w:r>
    </w:p>
    <w:p w14:paraId="0CACDD8D" w14:textId="77777777" w:rsidR="006C08B7" w:rsidRPr="005A1E85" w:rsidRDefault="006C08B7" w:rsidP="006C08B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Liberation Serif" w:hAnsi="Liberation Serif" w:cs="Liberation Serif"/>
          <w:b/>
          <w:bCs/>
          <w:color w:val="26282F"/>
        </w:rPr>
      </w:pPr>
      <w:bookmarkStart w:id="3" w:name="sub_3200"/>
      <w:r w:rsidRPr="005A1E85">
        <w:rPr>
          <w:rFonts w:ascii="Liberation Serif" w:hAnsi="Liberation Serif" w:cs="Liberation Serif"/>
          <w:b/>
          <w:bCs/>
          <w:color w:val="26282F"/>
        </w:rPr>
        <w:t>Штатные нормативы численности работников дошкольных образовательных организаций при организации обучения воспитанников с ограниченными возможностями здоровья</w:t>
      </w:r>
    </w:p>
    <w:bookmarkEnd w:id="3"/>
    <w:p w14:paraId="5EBC1FCB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</w:p>
    <w:p w14:paraId="721CAA13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bookmarkStart w:id="4" w:name="sub_3201"/>
      <w:r w:rsidRPr="005A1E85">
        <w:rPr>
          <w:rFonts w:ascii="Liberation Serif" w:hAnsi="Liberation Serif" w:cs="Liberation Serif"/>
        </w:rPr>
        <w:t>1. 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должности специалистов: учитель-дефектолог (</w:t>
      </w:r>
      <w:proofErr w:type="spellStart"/>
      <w:r w:rsidRPr="005A1E85">
        <w:rPr>
          <w:rFonts w:ascii="Liberation Serif" w:hAnsi="Liberation Serif" w:cs="Liberation Serif"/>
        </w:rPr>
        <w:t>олигофренопедагог</w:t>
      </w:r>
      <w:proofErr w:type="spellEnd"/>
      <w:r w:rsidRPr="005A1E85">
        <w:rPr>
          <w:rFonts w:ascii="Liberation Serif" w:hAnsi="Liberation Serif" w:cs="Liberation Serif"/>
        </w:rPr>
        <w:t xml:space="preserve">, сурдопедагог, </w:t>
      </w:r>
      <w:r w:rsidRPr="005A1E85">
        <w:rPr>
          <w:rFonts w:ascii="Liberation Serif" w:hAnsi="Liberation Serif" w:cs="Liberation Serif"/>
        </w:rPr>
        <w:lastRenderedPageBreak/>
        <w:t>тифлопедагог), учитель-логопед, педагог-психолог, тьютор, ассистент (помощник) на каждую группу:</w:t>
      </w:r>
    </w:p>
    <w:bookmarkEnd w:id="4"/>
    <w:p w14:paraId="50B59A5B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нарушениями слуха (глухих, слабослышащих, позднооглохших) - не менее 0,5 единицы должности учителя-логопеда, не менее 1 должности учителя-дефектолога (сурдопедагога), не менее 0,5 единицы должности педагога-психолога;</w:t>
      </w:r>
    </w:p>
    <w:p w14:paraId="61EF6DD9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нарушениями зрения (слепых, слабовидящих, с амблиопией и косоглазием) - не менее 1 должности учителя-дефектолога (тифлопедагога), не менее 0,5 единицы должности учителя-логопеда, не менее 0,5 единицы должности педагога-психолога;</w:t>
      </w:r>
    </w:p>
    <w:p w14:paraId="3956010A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тяжелыми нарушениями речи - не менее 1 должности учителя-логопеда, не менее 0,5 единицы должности педагога-психолога;</w:t>
      </w:r>
    </w:p>
    <w:p w14:paraId="3372A2FE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нарушениями опорно-двигательного аппарата - не менее 1 должности учителя-дефектолога и (или) педагога-психолога, не менее 0,5 единицы должности учителя-логопеда, не менее 0,5 единицы должности ассистента (помощника);</w:t>
      </w:r>
    </w:p>
    <w:p w14:paraId="4FE3B341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расстройствами аутистического спектра - не менее 0,5 единицы должности учителя-дефектолога (</w:t>
      </w:r>
      <w:proofErr w:type="spellStart"/>
      <w:r w:rsidRPr="005A1E85">
        <w:rPr>
          <w:rFonts w:ascii="Liberation Serif" w:hAnsi="Liberation Serif" w:cs="Liberation Serif"/>
        </w:rPr>
        <w:t>олигофренопедагога</w:t>
      </w:r>
      <w:proofErr w:type="spellEnd"/>
      <w:r w:rsidRPr="005A1E85">
        <w:rPr>
          <w:rFonts w:ascii="Liberation Serif" w:hAnsi="Liberation Serif" w:cs="Liberation Serif"/>
        </w:rPr>
        <w:t>) и/или педагога-психолога, не менее 0,5 единицы должности учителя-логопеда;</w:t>
      </w:r>
    </w:p>
    <w:p w14:paraId="6D609B4E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задержкой психического развития - не менее 1 должности учителя-дефектолога (</w:t>
      </w:r>
      <w:proofErr w:type="spellStart"/>
      <w:r w:rsidRPr="005A1E85">
        <w:rPr>
          <w:rFonts w:ascii="Liberation Serif" w:hAnsi="Liberation Serif" w:cs="Liberation Serif"/>
        </w:rPr>
        <w:t>олигофренопедагога</w:t>
      </w:r>
      <w:proofErr w:type="spellEnd"/>
      <w:r w:rsidRPr="005A1E85">
        <w:rPr>
          <w:rFonts w:ascii="Liberation Serif" w:hAnsi="Liberation Serif" w:cs="Liberation Serif"/>
        </w:rPr>
        <w:t>) и/или педагога-психолога, не менее 0,5 единицы должности учителя-логопеда;</w:t>
      </w:r>
    </w:p>
    <w:p w14:paraId="2E32DF3F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нарушением интеллекта - не менее 1 должности учителя-дефектолога (</w:t>
      </w:r>
      <w:proofErr w:type="spellStart"/>
      <w:r w:rsidRPr="005A1E85">
        <w:rPr>
          <w:rFonts w:ascii="Liberation Serif" w:hAnsi="Liberation Serif" w:cs="Liberation Serif"/>
        </w:rPr>
        <w:t>олигофренопедагога</w:t>
      </w:r>
      <w:proofErr w:type="spellEnd"/>
      <w:r w:rsidRPr="005A1E85">
        <w:rPr>
          <w:rFonts w:ascii="Liberation Serif" w:hAnsi="Liberation Serif" w:cs="Liberation Serif"/>
        </w:rPr>
        <w:t>), не менее 0,5 единицы должности учителя-логопеда и не менее 1 должности педагога-психолога;</w:t>
      </w:r>
    </w:p>
    <w:p w14:paraId="70AB3A8B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для детей с тяжелыми множественными нарушениями развития - не менее 1 должности учителя-дефектолога и (или) педагога - психолога, не менее 0,5 единицы должности учителя-логопеда, не менее 1 должности ассистента (помощника).</w:t>
      </w:r>
    </w:p>
    <w:p w14:paraId="73F1CB59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bookmarkStart w:id="5" w:name="sub_3202"/>
      <w:r w:rsidRPr="005A1E85">
        <w:rPr>
          <w:rFonts w:ascii="Liberation Serif" w:hAnsi="Liberation Serif" w:cs="Liberation Serif"/>
        </w:rPr>
        <w:t>2. 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(умеренной и тяжелой степени) - не менее 1 должности тьютора.</w:t>
      </w:r>
    </w:p>
    <w:p w14:paraId="1E13020E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bookmarkStart w:id="6" w:name="sub_3203"/>
      <w:bookmarkEnd w:id="5"/>
      <w:r w:rsidRPr="005A1E85">
        <w:rPr>
          <w:rFonts w:ascii="Liberation Serif" w:hAnsi="Liberation Serif" w:cs="Liberation Serif"/>
        </w:rPr>
        <w:t>3. При получении дошкольного образования детьми с ограниченными возможностями здоровья в группах комбинированной направленности в штатное расписание вводятся должности единицы следующих специалистов: учитель-дефектолог (</w:t>
      </w:r>
      <w:proofErr w:type="spellStart"/>
      <w:r w:rsidRPr="005A1E85">
        <w:rPr>
          <w:rFonts w:ascii="Liberation Serif" w:hAnsi="Liberation Serif" w:cs="Liberation Serif"/>
        </w:rPr>
        <w:t>олигофренопедагог</w:t>
      </w:r>
      <w:proofErr w:type="spellEnd"/>
      <w:r w:rsidRPr="005A1E85">
        <w:rPr>
          <w:rFonts w:ascii="Liberation Serif" w:hAnsi="Liberation Serif" w:cs="Liberation Serif"/>
        </w:rPr>
        <w:t>, сурдопедагог, тифлопедагог), учитель-логопед, педагог-психолог, тьютор, ассистент (помощник) из расчета 1 должность:</w:t>
      </w:r>
    </w:p>
    <w:bookmarkEnd w:id="6"/>
    <w:p w14:paraId="5A429C24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учителя-дефектолога (</w:t>
      </w:r>
      <w:proofErr w:type="spellStart"/>
      <w:r w:rsidRPr="005A1E85">
        <w:rPr>
          <w:rFonts w:ascii="Liberation Serif" w:hAnsi="Liberation Serif" w:cs="Liberation Serif"/>
        </w:rPr>
        <w:t>олигофренопедагог</w:t>
      </w:r>
      <w:proofErr w:type="spellEnd"/>
      <w:r w:rsidRPr="005A1E85">
        <w:rPr>
          <w:rFonts w:ascii="Liberation Serif" w:hAnsi="Liberation Serif" w:cs="Liberation Serif"/>
        </w:rPr>
        <w:t>, сурдопедагог, тифлопедагог) на каждые 5-12 обучающихся с ограниченными возможностями здоровья;</w:t>
      </w:r>
    </w:p>
    <w:p w14:paraId="486CEEBD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учителя-логопеда на каждые 5-12 обучающихся с ограниченными возможностями здоровья;</w:t>
      </w:r>
    </w:p>
    <w:p w14:paraId="160FA473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педагога-психолога на каждые 20 обучающихся с ограниченными возможностями здоровья;</w:t>
      </w:r>
    </w:p>
    <w:p w14:paraId="712496CF" w14:textId="77777777" w:rsidR="006C08B7" w:rsidRPr="005A1E85" w:rsidRDefault="006C08B7" w:rsidP="006C08B7">
      <w:pPr>
        <w:widowControl w:val="0"/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</w:rPr>
      </w:pPr>
      <w:r w:rsidRPr="005A1E85">
        <w:rPr>
          <w:rFonts w:ascii="Liberation Serif" w:hAnsi="Liberation Serif" w:cs="Liberation Serif"/>
        </w:rPr>
        <w:t>- тьютора на каждые 1-5 обучающихся с ограниченными возможностями здоровья;</w:t>
      </w:r>
    </w:p>
    <w:p w14:paraId="510E0DB6" w14:textId="447AC1B4" w:rsidR="006C08B7" w:rsidRDefault="006C08B7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5A1E85">
        <w:rPr>
          <w:rFonts w:ascii="Liberation Serif" w:hAnsi="Liberation Serif" w:cs="Liberation Serif"/>
          <w:b w:val="0"/>
          <w:sz w:val="24"/>
          <w:szCs w:val="24"/>
        </w:rPr>
        <w:tab/>
        <w:t>- ассистента (помощника) на каждые 1-5 обучающихся с ограниченными возможностями здоровья.</w:t>
      </w:r>
    </w:p>
    <w:p w14:paraId="3465EE35" w14:textId="45703C99" w:rsidR="005A1E85" w:rsidRDefault="005A1E85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14:paraId="7DD18F26" w14:textId="6B6D8F47" w:rsidR="005A1E85" w:rsidRDefault="005A1E85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14:paraId="651E74FA" w14:textId="5C7A8119" w:rsidR="005A1E85" w:rsidRDefault="005A1E85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14:paraId="62B77399" w14:textId="32DA946B" w:rsidR="005A1E85" w:rsidRDefault="005A1E85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14:paraId="067C8C90" w14:textId="77777777" w:rsidR="005A1E85" w:rsidRPr="005A1E85" w:rsidRDefault="005A1E85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14:paraId="25DD2B36" w14:textId="30CF7017" w:rsidR="006C08B7" w:rsidRPr="005A1E85" w:rsidRDefault="006C08B7" w:rsidP="006C08B7">
      <w:pPr>
        <w:pStyle w:val="ConsPlusTitle"/>
        <w:tabs>
          <w:tab w:val="left" w:pos="0"/>
        </w:tabs>
        <w:jc w:val="both"/>
        <w:rPr>
          <w:rFonts w:ascii="Liberation Serif" w:hAnsi="Liberation Serif" w:cs="Liberation Serif"/>
          <w:b w:val="0"/>
          <w:szCs w:val="22"/>
        </w:rPr>
      </w:pPr>
    </w:p>
    <w:tbl>
      <w:tblPr>
        <w:tblW w:w="15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  <w:gridCol w:w="4956"/>
      </w:tblGrid>
      <w:tr w:rsidR="00997311" w:rsidRPr="005A1E85" w14:paraId="740B4A8A" w14:textId="77777777" w:rsidTr="00EA07FA">
        <w:trPr>
          <w:trHeight w:val="1"/>
        </w:trPr>
        <w:tc>
          <w:tcPr>
            <w:tcW w:w="10065" w:type="dxa"/>
            <w:shd w:val="clear" w:color="000000" w:fill="FFFFFF"/>
          </w:tcPr>
          <w:p w14:paraId="5FDA00DA" w14:textId="77777777" w:rsidR="00997311" w:rsidRPr="005A1E85" w:rsidRDefault="00997311" w:rsidP="00EA07F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956" w:type="dxa"/>
            <w:shd w:val="clear" w:color="000000" w:fill="FFFFFF"/>
          </w:tcPr>
          <w:p w14:paraId="495FA088" w14:textId="77777777" w:rsidR="00997311" w:rsidRPr="005A1E85" w:rsidRDefault="00997311" w:rsidP="00EA07F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ПРИЛОЖЕНИЕ № 3</w:t>
            </w:r>
          </w:p>
          <w:p w14:paraId="749E6C7A" w14:textId="77777777" w:rsidR="00997311" w:rsidRPr="005A1E85" w:rsidRDefault="00997311" w:rsidP="00EA07F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>к Постановлению администрации городского округа Красноуфимск</w:t>
            </w:r>
          </w:p>
          <w:p w14:paraId="7CB473CF" w14:textId="4068785F" w:rsidR="00997311" w:rsidRPr="005A1E85" w:rsidRDefault="00997311" w:rsidP="00EA07F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13.08.2026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 xml:space="preserve">г. 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  <w:r w:rsidR="00E36BF3" w:rsidRPr="005A1E85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 xml:space="preserve"> </w:t>
            </w:r>
            <w:r w:rsidR="00E36BF3">
              <w:rPr>
                <w:rFonts w:ascii="Liberation Serif" w:hAnsi="Liberation Serif" w:cs="Liberation Serif"/>
                <w:sz w:val="28"/>
                <w:szCs w:val="28"/>
              </w:rPr>
              <w:t>837</w:t>
            </w:r>
          </w:p>
          <w:p w14:paraId="31CBD731" w14:textId="77777777" w:rsidR="00997311" w:rsidRPr="005A1E85" w:rsidRDefault="00997311" w:rsidP="00EA07F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</w:p>
        </w:tc>
      </w:tr>
    </w:tbl>
    <w:p w14:paraId="703784DE" w14:textId="77777777" w:rsidR="00997311" w:rsidRPr="005A1E85" w:rsidRDefault="00997311" w:rsidP="00997311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5A1E85">
        <w:rPr>
          <w:rFonts w:ascii="Liberation Serif" w:hAnsi="Liberation Serif" w:cs="Liberation Serif"/>
          <w:sz w:val="28"/>
          <w:szCs w:val="28"/>
        </w:rPr>
        <w:t>Примерная штатная численность работников учреждений дополнительного образования, подведомственных муниципальному органу управления образования Управление образованием городского округа Красноуфимск</w:t>
      </w:r>
    </w:p>
    <w:p w14:paraId="1CF138DA" w14:textId="77777777" w:rsidR="00997311" w:rsidRPr="005A1E85" w:rsidRDefault="00997311" w:rsidP="00997311">
      <w:pPr>
        <w:pStyle w:val="ConsPlusTitle"/>
        <w:jc w:val="center"/>
        <w:rPr>
          <w:rFonts w:ascii="Liberation Serif" w:hAnsi="Liberation Serif" w:cs="Liberation Serif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5"/>
        <w:gridCol w:w="3195"/>
        <w:gridCol w:w="8300"/>
      </w:tblGrid>
      <w:tr w:rsidR="00850D3E" w:rsidRPr="005A1E85" w14:paraId="4AB57E9E" w14:textId="77777777" w:rsidTr="00850D3E">
        <w:trPr>
          <w:trHeight w:val="389"/>
          <w:tblHeader/>
        </w:trPr>
        <w:tc>
          <w:tcPr>
            <w:tcW w:w="3065" w:type="dxa"/>
            <w:shd w:val="clear" w:color="auto" w:fill="auto"/>
            <w:vAlign w:val="center"/>
          </w:tcPr>
          <w:p w14:paraId="6D1ED4F1" w14:textId="77777777" w:rsidR="00850D3E" w:rsidRPr="005A1E85" w:rsidRDefault="00850D3E" w:rsidP="00814A26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5D4211E6" w14:textId="492A1365" w:rsidR="00850D3E" w:rsidRPr="005A1E85" w:rsidRDefault="00850D3E" w:rsidP="00814A26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Количество должностей работников в зависимости от численности обучающихся и других условий определения их количества</w:t>
            </w:r>
          </w:p>
        </w:tc>
      </w:tr>
      <w:tr w:rsidR="00850D3E" w:rsidRPr="005A1E85" w14:paraId="0DD398DA" w14:textId="77777777" w:rsidTr="00850D3E">
        <w:trPr>
          <w:trHeight w:val="409"/>
        </w:trPr>
        <w:tc>
          <w:tcPr>
            <w:tcW w:w="14560" w:type="dxa"/>
            <w:gridSpan w:val="3"/>
            <w:shd w:val="clear" w:color="auto" w:fill="auto"/>
          </w:tcPr>
          <w:p w14:paraId="2FC759FA" w14:textId="77777777" w:rsidR="002F6D26" w:rsidRPr="005A1E85" w:rsidRDefault="002F6D26" w:rsidP="00814A26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Административно-управленческий персонал</w:t>
            </w:r>
          </w:p>
        </w:tc>
      </w:tr>
      <w:tr w:rsidR="00850D3E" w:rsidRPr="005A1E85" w14:paraId="05F5B093" w14:textId="77777777" w:rsidTr="00EF5E63">
        <w:trPr>
          <w:trHeight w:val="413"/>
        </w:trPr>
        <w:tc>
          <w:tcPr>
            <w:tcW w:w="3065" w:type="dxa"/>
            <w:shd w:val="clear" w:color="auto" w:fill="auto"/>
          </w:tcPr>
          <w:p w14:paraId="099B8C2F" w14:textId="77777777" w:rsidR="00850D3E" w:rsidRPr="005A1E85" w:rsidRDefault="00850D3E" w:rsidP="00390A3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Директор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370CED3B" w14:textId="57781281" w:rsidR="00850D3E" w:rsidRPr="005A1E85" w:rsidRDefault="00850D3E" w:rsidP="00814A26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</w:t>
            </w:r>
          </w:p>
        </w:tc>
      </w:tr>
      <w:tr w:rsidR="00850D3E" w:rsidRPr="005A1E85" w14:paraId="7CA00C48" w14:textId="77777777" w:rsidTr="0056142B">
        <w:trPr>
          <w:trHeight w:val="418"/>
        </w:trPr>
        <w:tc>
          <w:tcPr>
            <w:tcW w:w="3065" w:type="dxa"/>
            <w:shd w:val="clear" w:color="auto" w:fill="auto"/>
          </w:tcPr>
          <w:p w14:paraId="3D83BD76" w14:textId="37655B45" w:rsidR="00850D3E" w:rsidRPr="005A1E85" w:rsidRDefault="00850D3E" w:rsidP="00390A3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Заместитель директора по учебно-воспитательной (методической) работе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6EAD652D" w14:textId="77777777" w:rsidR="00850D3E" w:rsidRPr="005A1E85" w:rsidRDefault="00850D3E" w:rsidP="00850D3E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численности обучающихся:</w:t>
            </w:r>
          </w:p>
          <w:p w14:paraId="0D0F69B6" w14:textId="77777777" w:rsidR="00850D3E" w:rsidRPr="005A1E85" w:rsidRDefault="00850D3E" w:rsidP="00850D3E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менее 1000 чел. - 1</w:t>
            </w:r>
          </w:p>
          <w:p w14:paraId="2357100F" w14:textId="77777777" w:rsidR="00850D3E" w:rsidRPr="005A1E85" w:rsidRDefault="00850D3E" w:rsidP="00850D3E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1000 до 1499 чел. - 1,5</w:t>
            </w:r>
          </w:p>
          <w:p w14:paraId="0E73696C" w14:textId="5E0FD7FA" w:rsidR="00850D3E" w:rsidRPr="005A1E85" w:rsidRDefault="00850D3E" w:rsidP="00850D3E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1500 и более чел. - 2</w:t>
            </w:r>
          </w:p>
        </w:tc>
      </w:tr>
      <w:tr w:rsidR="00850D3E" w:rsidRPr="005A1E85" w14:paraId="093927FA" w14:textId="77777777" w:rsidTr="007152EB">
        <w:trPr>
          <w:trHeight w:val="694"/>
        </w:trPr>
        <w:tc>
          <w:tcPr>
            <w:tcW w:w="3065" w:type="dxa"/>
            <w:shd w:val="clear" w:color="auto" w:fill="auto"/>
          </w:tcPr>
          <w:p w14:paraId="230411E8" w14:textId="1C4CBBA9" w:rsidR="00850D3E" w:rsidRPr="005A1E85" w:rsidRDefault="00850D3E" w:rsidP="00390A3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Руководитель структурного подразделения 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057673D0" w14:textId="77777777" w:rsidR="00702F87" w:rsidRPr="00702F87" w:rsidRDefault="00702F87" w:rsidP="00702F8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702F87">
              <w:rPr>
                <w:rFonts w:ascii="Liberation Serif" w:hAnsi="Liberation Serif" w:cs="Liberation Serif"/>
                <w:b w:val="0"/>
                <w:sz w:val="24"/>
                <w:szCs w:val="24"/>
              </w:rPr>
              <w:t>1 ставка</w:t>
            </w:r>
          </w:p>
          <w:p w14:paraId="35FB6AB3" w14:textId="12795A22" w:rsidR="00850D3E" w:rsidRPr="005A1E85" w:rsidRDefault="00702F87" w:rsidP="00702F8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702F87">
              <w:rPr>
                <w:rFonts w:ascii="Liberation Serif" w:hAnsi="Liberation Serif" w:cs="Liberation Serif"/>
                <w:b w:val="0"/>
                <w:sz w:val="24"/>
                <w:szCs w:val="24"/>
              </w:rPr>
              <w:t>Устанавливается на каждое структурное подразделение по согласованию с учредителем</w:t>
            </w:r>
          </w:p>
        </w:tc>
      </w:tr>
      <w:tr w:rsidR="005C7427" w:rsidRPr="005A1E85" w14:paraId="3988F619" w14:textId="77777777" w:rsidTr="007152EB">
        <w:trPr>
          <w:trHeight w:val="694"/>
        </w:trPr>
        <w:tc>
          <w:tcPr>
            <w:tcW w:w="3065" w:type="dxa"/>
            <w:shd w:val="clear" w:color="auto" w:fill="auto"/>
          </w:tcPr>
          <w:p w14:paraId="163A59C7" w14:textId="63B4640D" w:rsidR="005C7427" w:rsidRPr="005A1E85" w:rsidRDefault="005C7427" w:rsidP="00390A3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Главный бухгалтер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4A1DFB8B" w14:textId="77777777" w:rsidR="005C7427" w:rsidRPr="005A1E85" w:rsidRDefault="005C7427" w:rsidP="005C742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численности обучающихся:</w:t>
            </w:r>
          </w:p>
          <w:p w14:paraId="7B47F0ED" w14:textId="77777777" w:rsidR="005C7427" w:rsidRPr="005A1E85" w:rsidRDefault="005C7427" w:rsidP="005C742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менее 500 чел. - 0,5</w:t>
            </w:r>
          </w:p>
          <w:p w14:paraId="0A829E3B" w14:textId="77777777" w:rsidR="005C7427" w:rsidRPr="005A1E85" w:rsidRDefault="005C7427" w:rsidP="005C742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500 и более чел. – 1.</w:t>
            </w:r>
          </w:p>
          <w:p w14:paraId="5792E5DB" w14:textId="10DA1E80" w:rsidR="005C7427" w:rsidRPr="005A1E85" w:rsidRDefault="005C7427" w:rsidP="005C742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при наличии собственной бухгалтерии</w:t>
            </w:r>
          </w:p>
        </w:tc>
      </w:tr>
      <w:tr w:rsidR="00850D3E" w:rsidRPr="005A1E85" w14:paraId="77A8313C" w14:textId="77777777" w:rsidTr="00850D3E">
        <w:trPr>
          <w:trHeight w:val="428"/>
        </w:trPr>
        <w:tc>
          <w:tcPr>
            <w:tcW w:w="14560" w:type="dxa"/>
            <w:gridSpan w:val="3"/>
            <w:shd w:val="clear" w:color="auto" w:fill="auto"/>
          </w:tcPr>
          <w:p w14:paraId="70BF5837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Педагогические работники</w:t>
            </w:r>
          </w:p>
        </w:tc>
      </w:tr>
      <w:tr w:rsidR="00850D3E" w:rsidRPr="005A1E85" w14:paraId="7FF0A7CE" w14:textId="77777777" w:rsidTr="00AA4062">
        <w:trPr>
          <w:trHeight w:val="870"/>
        </w:trPr>
        <w:tc>
          <w:tcPr>
            <w:tcW w:w="3065" w:type="dxa"/>
            <w:shd w:val="clear" w:color="auto" w:fill="auto"/>
          </w:tcPr>
          <w:p w14:paraId="0A75C35C" w14:textId="77777777" w:rsidR="00AD58DA" w:rsidRPr="005A1E85" w:rsidRDefault="00AD58DA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62D45DF0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количества занимающихся, нормативной педагогической нагрузки в неделю, согласно Учебного плана (1 ставка = 18 часов), но не более 0,34 ставки на группу.</w:t>
            </w:r>
          </w:p>
          <w:p w14:paraId="08249EE7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Не менее 2 педагогов на каждое направление детского технопарка «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Кванториум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», кроме хайтека</w:t>
            </w:r>
          </w:p>
        </w:tc>
      </w:tr>
      <w:tr w:rsidR="00850D3E" w:rsidRPr="005A1E85" w14:paraId="1B6B4E24" w14:textId="77777777" w:rsidTr="00AA4062">
        <w:trPr>
          <w:trHeight w:val="275"/>
        </w:trPr>
        <w:tc>
          <w:tcPr>
            <w:tcW w:w="3065" w:type="dxa"/>
            <w:shd w:val="clear" w:color="auto" w:fill="auto"/>
          </w:tcPr>
          <w:p w14:paraId="4E628A43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Педагог-организатор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355F1311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0,18 ставки на группу</w:t>
            </w:r>
          </w:p>
        </w:tc>
      </w:tr>
      <w:tr w:rsidR="00AA4062" w:rsidRPr="005A1E85" w14:paraId="0CE8D2E3" w14:textId="77777777" w:rsidTr="00850D3E">
        <w:trPr>
          <w:trHeight w:val="543"/>
        </w:trPr>
        <w:tc>
          <w:tcPr>
            <w:tcW w:w="3065" w:type="dxa"/>
            <w:shd w:val="clear" w:color="auto" w:fill="auto"/>
          </w:tcPr>
          <w:p w14:paraId="5F43F2A4" w14:textId="5786ABE9" w:rsidR="00AA4062" w:rsidRPr="005A1E85" w:rsidRDefault="00AA4062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Педагог-психолог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071ABFB3" w14:textId="77777777" w:rsidR="00AA4062" w:rsidRPr="005A1E85" w:rsidRDefault="00AA4062" w:rsidP="00AA4062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численности обучающихся:</w:t>
            </w:r>
          </w:p>
          <w:p w14:paraId="2838F232" w14:textId="77777777" w:rsidR="00AA4062" w:rsidRPr="005A1E85" w:rsidRDefault="00AA4062" w:rsidP="00AA4062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от 500 до 1499 чел. - 0,5</w:t>
            </w:r>
          </w:p>
          <w:p w14:paraId="4CC06B7F" w14:textId="2BB03C89" w:rsidR="00AA4062" w:rsidRPr="005A1E85" w:rsidRDefault="00AA4062" w:rsidP="00AA4062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1500 и более чел. - 1</w:t>
            </w:r>
          </w:p>
        </w:tc>
      </w:tr>
      <w:tr w:rsidR="00850D3E" w:rsidRPr="005A1E85" w14:paraId="0F358FB9" w14:textId="77777777" w:rsidTr="00850D3E">
        <w:trPr>
          <w:trHeight w:val="706"/>
        </w:trPr>
        <w:tc>
          <w:tcPr>
            <w:tcW w:w="3065" w:type="dxa"/>
            <w:shd w:val="clear" w:color="auto" w:fill="auto"/>
          </w:tcPr>
          <w:p w14:paraId="7EA1822E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lastRenderedPageBreak/>
              <w:t>Тренер-преподаватель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150C2D61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количества занимающихся, нормативной педагогической нагрузки в неделю, согласно Учебного плана (1 ставка = 18 часов)</w:t>
            </w:r>
          </w:p>
        </w:tc>
      </w:tr>
      <w:tr w:rsidR="00850D3E" w:rsidRPr="005A1E85" w14:paraId="426CDC95" w14:textId="77777777" w:rsidTr="00850D3E">
        <w:trPr>
          <w:trHeight w:val="404"/>
        </w:trPr>
        <w:tc>
          <w:tcPr>
            <w:tcW w:w="3065" w:type="dxa"/>
            <w:shd w:val="clear" w:color="auto" w:fill="auto"/>
          </w:tcPr>
          <w:p w14:paraId="14D76980" w14:textId="47A2C71A" w:rsidR="00AD58DA" w:rsidRPr="005A1E85" w:rsidRDefault="00AC2FF3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Методист (старший методист)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26F71D4E" w14:textId="5A9FE730" w:rsidR="00AD58DA" w:rsidRPr="005A1E85" w:rsidRDefault="00AC2FF3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методиста (старшего методиста) устанавливается из расчета 1 должность при наличии не менее 15 кружков (секций, объединений) одной направленности дополнительных общеобразовательных программ (технической, естественно-научной, художественной, туристско-краеведческой, социально-гуманитарной).</w:t>
            </w:r>
          </w:p>
          <w:p w14:paraId="712C0FF3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Не менее 1 штатной единицы на три направления детского технопарка «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Кванториум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»</w:t>
            </w:r>
          </w:p>
        </w:tc>
      </w:tr>
      <w:tr w:rsidR="00850D3E" w:rsidRPr="005A1E85" w14:paraId="34BCDA50" w14:textId="77777777" w:rsidTr="00850D3E">
        <w:trPr>
          <w:trHeight w:val="408"/>
        </w:trPr>
        <w:tc>
          <w:tcPr>
            <w:tcW w:w="3065" w:type="dxa"/>
            <w:shd w:val="clear" w:color="auto" w:fill="FFFFFF"/>
          </w:tcPr>
          <w:p w14:paraId="50F3D4E4" w14:textId="77777777" w:rsidR="00AD58DA" w:rsidRPr="005A1E85" w:rsidRDefault="00AD58DA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Учитель (английский язык, математика)</w:t>
            </w:r>
          </w:p>
        </w:tc>
        <w:tc>
          <w:tcPr>
            <w:tcW w:w="11495" w:type="dxa"/>
            <w:gridSpan w:val="2"/>
            <w:shd w:val="clear" w:color="auto" w:fill="FFFFFF"/>
          </w:tcPr>
          <w:p w14:paraId="353B085E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из расчета 1 штатная единица на соответствующий 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квантум</w:t>
            </w:r>
            <w:proofErr w:type="spellEnd"/>
          </w:p>
        </w:tc>
      </w:tr>
      <w:tr w:rsidR="00850D3E" w:rsidRPr="005A1E85" w14:paraId="2E5FD1D4" w14:textId="77777777" w:rsidTr="00850D3E">
        <w:trPr>
          <w:trHeight w:val="681"/>
        </w:trPr>
        <w:tc>
          <w:tcPr>
            <w:tcW w:w="3065" w:type="dxa"/>
            <w:shd w:val="clear" w:color="auto" w:fill="auto"/>
          </w:tcPr>
          <w:p w14:paraId="4C0FF293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Воспитатель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1AD9BE22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1 штатная единица на 1 группу в период летней оздоровительной кампании</w:t>
            </w:r>
          </w:p>
        </w:tc>
      </w:tr>
      <w:tr w:rsidR="00850D3E" w:rsidRPr="005A1E85" w14:paraId="7BB5F4BD" w14:textId="77777777" w:rsidTr="00850D3E">
        <w:trPr>
          <w:trHeight w:val="440"/>
        </w:trPr>
        <w:tc>
          <w:tcPr>
            <w:tcW w:w="3065" w:type="dxa"/>
            <w:shd w:val="clear" w:color="auto" w:fill="auto"/>
          </w:tcPr>
          <w:p w14:paraId="2D0183B0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Концертмейстер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2E25D054" w14:textId="51C420E3" w:rsidR="00AD58DA" w:rsidRPr="005A1E85" w:rsidRDefault="00AF0C27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Количество должностей концертмейстера определяется исходя из нормы часов педагогической работы за ставку заработной платы 24 часа в неделю при условии наличия кружков (секций, объединений), требующих музыкального сопровождения.</w:t>
            </w:r>
          </w:p>
        </w:tc>
      </w:tr>
      <w:tr w:rsidR="00850D3E" w:rsidRPr="005A1E85" w14:paraId="1C40E659" w14:textId="77777777" w:rsidTr="00850D3E">
        <w:trPr>
          <w:trHeight w:val="419"/>
        </w:trPr>
        <w:tc>
          <w:tcPr>
            <w:tcW w:w="14560" w:type="dxa"/>
            <w:gridSpan w:val="3"/>
            <w:shd w:val="clear" w:color="auto" w:fill="auto"/>
          </w:tcPr>
          <w:p w14:paraId="0E7AE8C8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Специалисты и служащие</w:t>
            </w:r>
          </w:p>
        </w:tc>
      </w:tr>
      <w:tr w:rsidR="00ED2F9E" w:rsidRPr="005A1E85" w14:paraId="48BB482C" w14:textId="77777777" w:rsidTr="00F47C1C">
        <w:trPr>
          <w:trHeight w:val="425"/>
        </w:trPr>
        <w:tc>
          <w:tcPr>
            <w:tcW w:w="3065" w:type="dxa"/>
            <w:shd w:val="clear" w:color="auto" w:fill="auto"/>
          </w:tcPr>
          <w:p w14:paraId="421BE7DC" w14:textId="77777777" w:rsidR="00ED2F9E" w:rsidRPr="005A1E85" w:rsidRDefault="00ED2F9E" w:rsidP="000026C4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Бухгалтер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1F48D90B" w14:textId="52280706" w:rsidR="00ED2F9E" w:rsidRPr="005A1E85" w:rsidRDefault="00ED2F9E" w:rsidP="000026C4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0,5 штатной единицы. Должность устанавливается по согласованию с учредителем</w:t>
            </w:r>
          </w:p>
        </w:tc>
      </w:tr>
      <w:tr w:rsidR="00850D3E" w:rsidRPr="005A1E85" w14:paraId="631E2183" w14:textId="77777777" w:rsidTr="00850D3E">
        <w:trPr>
          <w:trHeight w:val="701"/>
        </w:trPr>
        <w:tc>
          <w:tcPr>
            <w:tcW w:w="3065" w:type="dxa"/>
            <w:shd w:val="clear" w:color="auto" w:fill="auto"/>
          </w:tcPr>
          <w:p w14:paraId="53CC9D45" w14:textId="77777777" w:rsidR="00AD58DA" w:rsidRPr="005A1E85" w:rsidRDefault="00AD58DA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11495" w:type="dxa"/>
            <w:gridSpan w:val="2"/>
            <w:shd w:val="clear" w:color="auto" w:fill="auto"/>
            <w:vAlign w:val="center"/>
          </w:tcPr>
          <w:p w14:paraId="6BBA3F5F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1 штатная единица на 50 человек, но не более 1 ставки</w:t>
            </w:r>
          </w:p>
        </w:tc>
      </w:tr>
      <w:tr w:rsidR="00EE1B70" w:rsidRPr="005A1E85" w14:paraId="43CDC0EE" w14:textId="77777777" w:rsidTr="00695C1A">
        <w:trPr>
          <w:trHeight w:val="682"/>
        </w:trPr>
        <w:tc>
          <w:tcPr>
            <w:tcW w:w="3065" w:type="dxa"/>
            <w:shd w:val="clear" w:color="auto" w:fill="auto"/>
          </w:tcPr>
          <w:p w14:paraId="15F87E20" w14:textId="099F5021" w:rsidR="00EE1B70" w:rsidRPr="005A1E85" w:rsidRDefault="00E90976" w:rsidP="00EE1B7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Специалист по кадрам (делопроизводитель)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5341FDB4" w14:textId="77777777" w:rsidR="00EE1B70" w:rsidRPr="005A1E85" w:rsidRDefault="00EE1B70" w:rsidP="00EE1B70">
            <w:pPr>
              <w:pStyle w:val="af9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При численности обучающихся:</w:t>
            </w:r>
          </w:p>
          <w:p w14:paraId="25AEB1BE" w14:textId="77777777" w:rsidR="00EE1B70" w:rsidRPr="005A1E85" w:rsidRDefault="00EE1B70" w:rsidP="00EE1B70">
            <w:pPr>
              <w:pStyle w:val="af9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менее 500 чел. - 0,5</w:t>
            </w:r>
          </w:p>
          <w:p w14:paraId="28E7AFB8" w14:textId="77777777" w:rsidR="00EE1B70" w:rsidRPr="005A1E85" w:rsidRDefault="00EE1B70" w:rsidP="00EE1B70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500 и более чел. </w:t>
            </w:r>
            <w:r w:rsidR="00E90976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–</w:t>
            </w: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1</w:t>
            </w:r>
            <w:r w:rsidR="00E90976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.</w:t>
            </w:r>
          </w:p>
          <w:p w14:paraId="790B5BCD" w14:textId="45F2F907" w:rsidR="00E90976" w:rsidRPr="005A1E85" w:rsidRDefault="00E90976" w:rsidP="00EE1B70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Устанавливается одна из должностей</w:t>
            </w:r>
          </w:p>
        </w:tc>
      </w:tr>
      <w:tr w:rsidR="00827D8E" w:rsidRPr="005A1E85" w14:paraId="3E59E3EC" w14:textId="77777777" w:rsidTr="00C35FB4">
        <w:trPr>
          <w:trHeight w:val="682"/>
        </w:trPr>
        <w:tc>
          <w:tcPr>
            <w:tcW w:w="3065" w:type="dxa"/>
            <w:tcBorders>
              <w:top w:val="single" w:sz="4" w:space="0" w:color="auto"/>
              <w:bottom w:val="nil"/>
              <w:right w:val="nil"/>
            </w:tcBorders>
          </w:tcPr>
          <w:p w14:paraId="18B567D3" w14:textId="12E688AD" w:rsidR="00827D8E" w:rsidRPr="005A1E85" w:rsidRDefault="00827D8E" w:rsidP="00827D8E">
            <w:pPr>
              <w:pStyle w:val="ConsPlusTitle"/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Системный администратор</w:t>
            </w:r>
            <w:r w:rsidR="001C06A4" w:rsidRPr="005A1E85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4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A42177" w14:textId="77777777" w:rsidR="00827D8E" w:rsidRPr="005A1E85" w:rsidRDefault="00827D8E" w:rsidP="00827D8E">
            <w:pPr>
              <w:pStyle w:val="af9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При численности обучающихся:</w:t>
            </w:r>
          </w:p>
          <w:p w14:paraId="52A4AD6B" w14:textId="77777777" w:rsidR="00827D8E" w:rsidRPr="005A1E85" w:rsidRDefault="00827D8E" w:rsidP="00827D8E">
            <w:pPr>
              <w:pStyle w:val="af9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менее 500 чел. - 0,5</w:t>
            </w:r>
          </w:p>
          <w:p w14:paraId="025CD4BC" w14:textId="07FD7521" w:rsidR="00827D8E" w:rsidRPr="005A1E85" w:rsidRDefault="00827D8E" w:rsidP="00827D8E">
            <w:pPr>
              <w:pStyle w:val="af9"/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от 500 до 1499 чел. - 1</w:t>
            </w:r>
          </w:p>
        </w:tc>
      </w:tr>
      <w:tr w:rsidR="001C06A4" w:rsidRPr="005A1E85" w14:paraId="0D84C69F" w14:textId="77777777" w:rsidTr="00484756">
        <w:trPr>
          <w:trHeight w:val="706"/>
        </w:trPr>
        <w:tc>
          <w:tcPr>
            <w:tcW w:w="3065" w:type="dxa"/>
            <w:shd w:val="clear" w:color="auto" w:fill="auto"/>
          </w:tcPr>
          <w:p w14:paraId="798B86ED" w14:textId="77777777" w:rsidR="001C06A4" w:rsidRPr="005A1E85" w:rsidRDefault="001C06A4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Лаборант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1923CD39" w14:textId="37213F55" w:rsidR="001C06A4" w:rsidRPr="005A1E85" w:rsidRDefault="001C06A4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из расчета 1 штатная единица на специализированный оборудованный кабинет </w:t>
            </w:r>
          </w:p>
        </w:tc>
      </w:tr>
      <w:tr w:rsidR="00AA4062" w:rsidRPr="005A1E85" w14:paraId="4A2F1315" w14:textId="77777777" w:rsidTr="008D3AF5">
        <w:trPr>
          <w:trHeight w:val="574"/>
        </w:trPr>
        <w:tc>
          <w:tcPr>
            <w:tcW w:w="3065" w:type="dxa"/>
            <w:shd w:val="clear" w:color="auto" w:fill="auto"/>
          </w:tcPr>
          <w:p w14:paraId="39C47D1B" w14:textId="77777777" w:rsidR="00AA4062" w:rsidRPr="005A1E85" w:rsidRDefault="00AA4062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Заведующий хозяйством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2007114A" w14:textId="0D08CE49" w:rsidR="00AA4062" w:rsidRPr="005A1E85" w:rsidRDefault="00AA4062" w:rsidP="00AD58DA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</w:t>
            </w:r>
          </w:p>
        </w:tc>
      </w:tr>
      <w:tr w:rsidR="00850D3E" w:rsidRPr="005A1E85" w14:paraId="3492C90A" w14:textId="77777777" w:rsidTr="00850D3E">
        <w:trPr>
          <w:trHeight w:val="449"/>
        </w:trPr>
        <w:tc>
          <w:tcPr>
            <w:tcW w:w="3065" w:type="dxa"/>
            <w:shd w:val="clear" w:color="auto" w:fill="auto"/>
          </w:tcPr>
          <w:p w14:paraId="2018156C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lastRenderedPageBreak/>
              <w:t>Администратор</w:t>
            </w:r>
          </w:p>
        </w:tc>
        <w:tc>
          <w:tcPr>
            <w:tcW w:w="3195" w:type="dxa"/>
            <w:shd w:val="clear" w:color="auto" w:fill="auto"/>
          </w:tcPr>
          <w:p w14:paraId="56FAA1AE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</w:t>
            </w:r>
          </w:p>
        </w:tc>
        <w:tc>
          <w:tcPr>
            <w:tcW w:w="8300" w:type="dxa"/>
            <w:shd w:val="clear" w:color="auto" w:fill="auto"/>
          </w:tcPr>
          <w:p w14:paraId="68197B0E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при наличии детского технопарка «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Кванториум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»</w:t>
            </w:r>
          </w:p>
        </w:tc>
      </w:tr>
      <w:tr w:rsidR="00850D3E" w:rsidRPr="005A1E85" w14:paraId="7B4AE2AB" w14:textId="77777777" w:rsidTr="00850D3E">
        <w:tc>
          <w:tcPr>
            <w:tcW w:w="3065" w:type="dxa"/>
            <w:shd w:val="clear" w:color="auto" w:fill="auto"/>
          </w:tcPr>
          <w:p w14:paraId="7E374F42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Инженер — преподаватель хайтека</w:t>
            </w:r>
          </w:p>
        </w:tc>
        <w:tc>
          <w:tcPr>
            <w:tcW w:w="3195" w:type="dxa"/>
            <w:shd w:val="clear" w:color="auto" w:fill="auto"/>
          </w:tcPr>
          <w:p w14:paraId="2AE893E2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2</w:t>
            </w:r>
          </w:p>
        </w:tc>
        <w:tc>
          <w:tcPr>
            <w:tcW w:w="8300" w:type="dxa"/>
            <w:shd w:val="clear" w:color="auto" w:fill="auto"/>
          </w:tcPr>
          <w:p w14:paraId="377E1726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при наличии детского технопарка «</w:t>
            </w:r>
            <w:proofErr w:type="spellStart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Кванториум</w:t>
            </w:r>
            <w:proofErr w:type="spellEnd"/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»</w:t>
            </w:r>
          </w:p>
        </w:tc>
      </w:tr>
      <w:tr w:rsidR="00850D3E" w:rsidRPr="005A1E85" w14:paraId="6972894B" w14:textId="77777777" w:rsidTr="00850D3E">
        <w:trPr>
          <w:trHeight w:val="279"/>
        </w:trPr>
        <w:tc>
          <w:tcPr>
            <w:tcW w:w="14560" w:type="dxa"/>
            <w:gridSpan w:val="3"/>
            <w:shd w:val="clear" w:color="auto" w:fill="auto"/>
          </w:tcPr>
          <w:p w14:paraId="02E6C079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Медицинский персонал</w:t>
            </w:r>
          </w:p>
        </w:tc>
      </w:tr>
      <w:tr w:rsidR="00850D3E" w:rsidRPr="005A1E85" w14:paraId="2B08A9FA" w14:textId="77777777" w:rsidTr="00850D3E">
        <w:tc>
          <w:tcPr>
            <w:tcW w:w="3065" w:type="dxa"/>
            <w:shd w:val="clear" w:color="auto" w:fill="FFFFFF"/>
          </w:tcPr>
          <w:p w14:paraId="6A09E9F2" w14:textId="77777777" w:rsidR="00AD58DA" w:rsidRPr="005A1E85" w:rsidRDefault="00014B8F" w:rsidP="00DE4E8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Врач по лечебной физкультуре</w:t>
            </w:r>
          </w:p>
        </w:tc>
        <w:tc>
          <w:tcPr>
            <w:tcW w:w="3195" w:type="dxa"/>
            <w:shd w:val="clear" w:color="auto" w:fill="auto"/>
          </w:tcPr>
          <w:p w14:paraId="1960E8BF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0,5</w:t>
            </w:r>
          </w:p>
        </w:tc>
        <w:tc>
          <w:tcPr>
            <w:tcW w:w="8300" w:type="dxa"/>
            <w:shd w:val="clear" w:color="auto" w:fill="FFFFFF"/>
          </w:tcPr>
          <w:p w14:paraId="35CD9638" w14:textId="77777777" w:rsidR="00AD58DA" w:rsidRPr="005A1E85" w:rsidRDefault="00AB0E85" w:rsidP="00AB0E85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на каждые 500 обучающихся </w:t>
            </w:r>
          </w:p>
        </w:tc>
      </w:tr>
      <w:tr w:rsidR="00850D3E" w:rsidRPr="005A1E85" w14:paraId="00E06B68" w14:textId="77777777" w:rsidTr="00850D3E">
        <w:trPr>
          <w:trHeight w:val="728"/>
        </w:trPr>
        <w:tc>
          <w:tcPr>
            <w:tcW w:w="3065" w:type="dxa"/>
            <w:shd w:val="clear" w:color="auto" w:fill="FFFFFF"/>
          </w:tcPr>
          <w:p w14:paraId="066DA82D" w14:textId="77777777" w:rsidR="00410C36" w:rsidRPr="005A1E85" w:rsidRDefault="00410C36" w:rsidP="00DE4E80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Фельдшер</w:t>
            </w:r>
          </w:p>
        </w:tc>
        <w:tc>
          <w:tcPr>
            <w:tcW w:w="3195" w:type="dxa"/>
            <w:shd w:val="clear" w:color="auto" w:fill="auto"/>
          </w:tcPr>
          <w:p w14:paraId="37D97D59" w14:textId="77777777" w:rsidR="00410C36" w:rsidRPr="005A1E85" w:rsidRDefault="00410C36" w:rsidP="00AD58D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</w:t>
            </w:r>
          </w:p>
        </w:tc>
        <w:tc>
          <w:tcPr>
            <w:tcW w:w="8300" w:type="dxa"/>
            <w:shd w:val="clear" w:color="auto" w:fill="FFFFFF"/>
          </w:tcPr>
          <w:p w14:paraId="2DAA7F3F" w14:textId="77777777" w:rsidR="00410C36" w:rsidRPr="005A1E85" w:rsidRDefault="00410C36" w:rsidP="00AB0E85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1 штатная единица на 1 должность врача по лечебной физкультуре</w:t>
            </w:r>
          </w:p>
        </w:tc>
      </w:tr>
      <w:tr w:rsidR="00850D3E" w:rsidRPr="005A1E85" w14:paraId="5C317153" w14:textId="77777777" w:rsidTr="00850D3E">
        <w:trPr>
          <w:trHeight w:val="722"/>
        </w:trPr>
        <w:tc>
          <w:tcPr>
            <w:tcW w:w="3065" w:type="dxa"/>
            <w:shd w:val="clear" w:color="auto" w:fill="auto"/>
          </w:tcPr>
          <w:p w14:paraId="3C852E40" w14:textId="77777777" w:rsidR="00AD58DA" w:rsidRPr="005A1E85" w:rsidRDefault="00AB0E85" w:rsidP="00410C36">
            <w:pPr>
              <w:pStyle w:val="ConsPlusTitle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Медицинская сестра </w:t>
            </w:r>
            <w:r w:rsidR="0012686B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по массажу </w:t>
            </w:r>
          </w:p>
        </w:tc>
        <w:tc>
          <w:tcPr>
            <w:tcW w:w="3195" w:type="dxa"/>
            <w:shd w:val="clear" w:color="auto" w:fill="auto"/>
          </w:tcPr>
          <w:p w14:paraId="5C4C334D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</w:t>
            </w:r>
          </w:p>
        </w:tc>
        <w:tc>
          <w:tcPr>
            <w:tcW w:w="8300" w:type="dxa"/>
            <w:shd w:val="clear" w:color="auto" w:fill="FFFFFF"/>
          </w:tcPr>
          <w:p w14:paraId="72590569" w14:textId="77777777" w:rsidR="00AD58DA" w:rsidRPr="005A1E85" w:rsidRDefault="00410C36" w:rsidP="00AB0E85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</w:t>
            </w:r>
            <w:r w:rsidR="00AB0E85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расчета 1 штатная единица </w:t>
            </w: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на каждые 500 обучающихся</w:t>
            </w:r>
          </w:p>
        </w:tc>
      </w:tr>
      <w:tr w:rsidR="00850D3E" w:rsidRPr="005A1E85" w14:paraId="65A26983" w14:textId="77777777" w:rsidTr="00850D3E">
        <w:trPr>
          <w:trHeight w:val="459"/>
        </w:trPr>
        <w:tc>
          <w:tcPr>
            <w:tcW w:w="14560" w:type="dxa"/>
            <w:gridSpan w:val="3"/>
            <w:shd w:val="clear" w:color="auto" w:fill="auto"/>
          </w:tcPr>
          <w:p w14:paraId="6FD55172" w14:textId="77777777" w:rsidR="00AD58DA" w:rsidRPr="005A1E85" w:rsidRDefault="00AD58DA" w:rsidP="00AD58DA">
            <w:pPr>
              <w:pStyle w:val="ConsPlusTitl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sz w:val="24"/>
                <w:szCs w:val="24"/>
              </w:rPr>
              <w:t>Обслуживающий персонал</w:t>
            </w:r>
          </w:p>
        </w:tc>
      </w:tr>
      <w:tr w:rsidR="00850D3E" w:rsidRPr="005A1E85" w14:paraId="42D4AF14" w14:textId="77777777" w:rsidTr="00850D3E">
        <w:trPr>
          <w:trHeight w:val="1016"/>
        </w:trPr>
        <w:tc>
          <w:tcPr>
            <w:tcW w:w="3065" w:type="dxa"/>
            <w:shd w:val="clear" w:color="auto" w:fill="auto"/>
            <w:vAlign w:val="center"/>
          </w:tcPr>
          <w:p w14:paraId="22B6C466" w14:textId="65091CF0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 xml:space="preserve">Рабочий по комплексному обслуживанию </w:t>
            </w:r>
            <w:r w:rsidR="006400CD">
              <w:rPr>
                <w:rFonts w:ascii="Liberation Serif" w:hAnsi="Liberation Serif" w:cs="Liberation Serif"/>
              </w:rPr>
              <w:t xml:space="preserve">и ремонту </w:t>
            </w:r>
            <w:r w:rsidRPr="005A1E85">
              <w:rPr>
                <w:rFonts w:ascii="Liberation Serif" w:hAnsi="Liberation Serif" w:cs="Liberation Serif"/>
              </w:rPr>
              <w:t xml:space="preserve">зданий 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58992F8E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 из расчета 1 штатная единица на одно здание.</w:t>
            </w:r>
          </w:p>
          <w:p w14:paraId="07C244C3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Штатные единицы могут быть разделены на отдельные должности </w:t>
            </w:r>
            <w:r w:rsidR="00514CCD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техника-программиста, </w:t>
            </w: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техника-электрика, слесаря-санте</w:t>
            </w:r>
            <w:r w:rsidR="00514CCD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хника, </w:t>
            </w: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по согласованию с учредителем</w:t>
            </w:r>
          </w:p>
        </w:tc>
      </w:tr>
      <w:tr w:rsidR="00850D3E" w:rsidRPr="005A1E85" w14:paraId="087DFEFE" w14:textId="77777777" w:rsidTr="00850D3E">
        <w:tc>
          <w:tcPr>
            <w:tcW w:w="3065" w:type="dxa"/>
            <w:shd w:val="clear" w:color="auto" w:fill="auto"/>
            <w:vAlign w:val="center"/>
          </w:tcPr>
          <w:p w14:paraId="20D74343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Гардеробщик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7D3C2C57" w14:textId="01F6336A" w:rsidR="00AD58DA" w:rsidRPr="005A1E85" w:rsidRDefault="003F5457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наличии оборудованного гардероба на осенне-зимний период вводится должность гардеробщика - не более 1 должности в смену.</w:t>
            </w:r>
          </w:p>
        </w:tc>
      </w:tr>
      <w:tr w:rsidR="00850D3E" w:rsidRPr="005A1E85" w14:paraId="46A98E31" w14:textId="77777777" w:rsidTr="00850D3E">
        <w:trPr>
          <w:trHeight w:val="1021"/>
        </w:trPr>
        <w:tc>
          <w:tcPr>
            <w:tcW w:w="3065" w:type="dxa"/>
            <w:shd w:val="clear" w:color="auto" w:fill="auto"/>
            <w:vAlign w:val="center"/>
          </w:tcPr>
          <w:p w14:paraId="64AC13A3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Уборщик производственных и служебных помещений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227C047F" w14:textId="00097113" w:rsidR="003F5457" w:rsidRPr="005A1E85" w:rsidRDefault="00B95C9B" w:rsidP="003F545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B95C9B">
              <w:rPr>
                <w:rFonts w:ascii="Liberation Serif" w:hAnsi="Liberation Serif" w:cs="Liberation Serif"/>
                <w:b w:val="0"/>
                <w:sz w:val="24"/>
                <w:szCs w:val="24"/>
              </w:rPr>
              <w:t>Должность устанавливается</w:t>
            </w:r>
            <w:r w:rsidR="003F5457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:</w:t>
            </w:r>
          </w:p>
          <w:p w14:paraId="0AC55288" w14:textId="77777777" w:rsidR="003F5457" w:rsidRPr="005A1E85" w:rsidRDefault="003F5457" w:rsidP="003F545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из расчета 0,5 единицы должности на каждые 250 кв. м убираемой площади, но не менее 0,5 единицы должности на организацию;</w:t>
            </w:r>
          </w:p>
          <w:p w14:paraId="4EFBEF71" w14:textId="77777777" w:rsidR="003F5457" w:rsidRPr="005A1E85" w:rsidRDefault="003F5457" w:rsidP="003F545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 организациях, в которых убираемая площадь используется повторно, дополнительно устанавливается 0,25 единицы должности на каждые 250 кв. м повторно используемой площади.</w:t>
            </w:r>
          </w:p>
          <w:p w14:paraId="321D9932" w14:textId="77777777" w:rsidR="003F5457" w:rsidRPr="005A1E85" w:rsidRDefault="003F5457" w:rsidP="003F545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определении размера убираемой площади учитывается площадь пола учебных помещений, кабинетов, лабораторий, залов, мастерских, лестничных клеток, рекреаций и других помещений, требующих ежедневной уборки.</w:t>
            </w:r>
          </w:p>
          <w:p w14:paraId="387A4B5A" w14:textId="348AD028" w:rsidR="00AD58DA" w:rsidRPr="005A1E85" w:rsidRDefault="003F5457" w:rsidP="003F5457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Не учитывается площадь стен, дверей, подоконников, поверхность столов, площадь чердачных и подвальных помещений (кроме случаев, когда в таких помещениях расположены гардероб, мастерские, а также эти помещения используются для других целей, требующих регулярной уборки).</w:t>
            </w:r>
          </w:p>
        </w:tc>
      </w:tr>
      <w:tr w:rsidR="00850D3E" w:rsidRPr="005A1E85" w14:paraId="1D047B7B" w14:textId="77777777" w:rsidTr="00850D3E">
        <w:trPr>
          <w:trHeight w:val="712"/>
        </w:trPr>
        <w:tc>
          <w:tcPr>
            <w:tcW w:w="3065" w:type="dxa"/>
            <w:shd w:val="clear" w:color="auto" w:fill="auto"/>
            <w:vAlign w:val="center"/>
          </w:tcPr>
          <w:p w14:paraId="71C0C71D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lastRenderedPageBreak/>
              <w:t>Кастелянша</w:t>
            </w:r>
          </w:p>
        </w:tc>
        <w:tc>
          <w:tcPr>
            <w:tcW w:w="11495" w:type="dxa"/>
            <w:gridSpan w:val="2"/>
            <w:shd w:val="clear" w:color="auto" w:fill="FFFFFF"/>
          </w:tcPr>
          <w:p w14:paraId="0BA39129" w14:textId="56762D19" w:rsidR="00AD58DA" w:rsidRPr="005A1E85" w:rsidRDefault="00AB0E85" w:rsidP="006F1CB9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из расчета 1 штатная единица </w:t>
            </w:r>
            <w:r w:rsidR="006F1CB9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на количество проживающих </w:t>
            </w: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 </w:t>
            </w:r>
            <w:r w:rsidR="006F1CB9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3000 человек в год или не менее 80 коек</w:t>
            </w:r>
            <w:r w:rsidR="00412E23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</w:p>
        </w:tc>
      </w:tr>
      <w:tr w:rsidR="00850D3E" w:rsidRPr="005A1E85" w14:paraId="35492A49" w14:textId="77777777" w:rsidTr="00850D3E">
        <w:trPr>
          <w:trHeight w:val="892"/>
        </w:trPr>
        <w:tc>
          <w:tcPr>
            <w:tcW w:w="3065" w:type="dxa"/>
            <w:shd w:val="clear" w:color="auto" w:fill="auto"/>
            <w:vAlign w:val="center"/>
          </w:tcPr>
          <w:p w14:paraId="7B1F5D8C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Дворник</w:t>
            </w:r>
          </w:p>
        </w:tc>
        <w:tc>
          <w:tcPr>
            <w:tcW w:w="11495" w:type="dxa"/>
            <w:gridSpan w:val="2"/>
            <w:shd w:val="clear" w:color="auto" w:fill="auto"/>
          </w:tcPr>
          <w:p w14:paraId="7D54B24D" w14:textId="77777777" w:rsidR="00AD58DA" w:rsidRPr="005A1E85" w:rsidRDefault="00AD58DA" w:rsidP="00AD58DA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 ручной уборке в холодный период года, норма на 1 штатную единицу составляет 900 кв. метров территорий, в теплый период года - от 1700 до 5000 кв. метров. Возможно увеличение штатных единиц по согласованию с учредителем</w:t>
            </w:r>
          </w:p>
        </w:tc>
      </w:tr>
      <w:tr w:rsidR="00850D3E" w:rsidRPr="005A1E85" w14:paraId="6962779A" w14:textId="77777777" w:rsidTr="00850D3E">
        <w:trPr>
          <w:trHeight w:val="520"/>
        </w:trPr>
        <w:tc>
          <w:tcPr>
            <w:tcW w:w="3065" w:type="dxa"/>
            <w:shd w:val="clear" w:color="auto" w:fill="auto"/>
            <w:vAlign w:val="center"/>
          </w:tcPr>
          <w:p w14:paraId="52E8052A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Водитель</w:t>
            </w:r>
            <w:r w:rsidR="002648E6" w:rsidRPr="005A1E85">
              <w:rPr>
                <w:rFonts w:ascii="Liberation Serif" w:hAnsi="Liberation Serif" w:cs="Liberation Serif"/>
              </w:rPr>
              <w:t xml:space="preserve"> автомобиля</w:t>
            </w:r>
          </w:p>
        </w:tc>
        <w:tc>
          <w:tcPr>
            <w:tcW w:w="11495" w:type="dxa"/>
            <w:gridSpan w:val="2"/>
            <w:shd w:val="clear" w:color="auto" w:fill="auto"/>
            <w:vAlign w:val="center"/>
          </w:tcPr>
          <w:p w14:paraId="2A1B0383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из расчета 1 штатная единица на одно транспортное средство</w:t>
            </w:r>
          </w:p>
        </w:tc>
      </w:tr>
      <w:tr w:rsidR="00850D3E" w:rsidRPr="005A1E85" w14:paraId="2371DF29" w14:textId="77777777" w:rsidTr="00850D3E">
        <w:trPr>
          <w:trHeight w:val="336"/>
        </w:trPr>
        <w:tc>
          <w:tcPr>
            <w:tcW w:w="3065" w:type="dxa"/>
            <w:shd w:val="clear" w:color="auto" w:fill="auto"/>
            <w:vAlign w:val="center"/>
          </w:tcPr>
          <w:p w14:paraId="019345F0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Механик</w:t>
            </w:r>
          </w:p>
        </w:tc>
        <w:tc>
          <w:tcPr>
            <w:tcW w:w="11495" w:type="dxa"/>
            <w:gridSpan w:val="2"/>
            <w:shd w:val="clear" w:color="auto" w:fill="FFFFFF"/>
            <w:vAlign w:val="center"/>
          </w:tcPr>
          <w:p w14:paraId="09EEA663" w14:textId="77777777" w:rsidR="00AD58DA" w:rsidRPr="005A1E85" w:rsidRDefault="00C271BA" w:rsidP="00C271B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устанавливается из расчета 0,5 штатной единицы на 1 единицу транспортного средства (мотосани, снегоходы)</w:t>
            </w:r>
          </w:p>
        </w:tc>
      </w:tr>
      <w:tr w:rsidR="00850D3E" w:rsidRPr="005A1E85" w14:paraId="4B383E2D" w14:textId="77777777" w:rsidTr="00850D3E">
        <w:trPr>
          <w:trHeight w:val="336"/>
        </w:trPr>
        <w:tc>
          <w:tcPr>
            <w:tcW w:w="3065" w:type="dxa"/>
            <w:shd w:val="clear" w:color="auto" w:fill="auto"/>
            <w:vAlign w:val="center"/>
          </w:tcPr>
          <w:p w14:paraId="628AF9E7" w14:textId="77777777" w:rsidR="00AD58DA" w:rsidRPr="005A1E85" w:rsidRDefault="00AD58DA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Машинист (кочегар) котельной</w:t>
            </w:r>
          </w:p>
        </w:tc>
        <w:tc>
          <w:tcPr>
            <w:tcW w:w="11495" w:type="dxa"/>
            <w:gridSpan w:val="2"/>
            <w:shd w:val="clear" w:color="auto" w:fill="FFFFFF"/>
          </w:tcPr>
          <w:p w14:paraId="08A1F87D" w14:textId="77777777" w:rsidR="00A56A5E" w:rsidRPr="005A1E85" w:rsidRDefault="00A56A5E" w:rsidP="00A56A5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На отопительный сезон устанавливаются должности машинистов (кочегаров) котельной из расчета:</w:t>
            </w:r>
          </w:p>
          <w:p w14:paraId="48C67BDF" w14:textId="77777777" w:rsidR="00A56A5E" w:rsidRPr="005A1E85" w:rsidRDefault="00A56A5E" w:rsidP="00A56A5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1) при наличии котельных, применяющих твердые виды топлива (торф, каменный уголь), с поверхностью нагрева котлов менее 75 м</w:t>
            </w:r>
            <w:r w:rsidR="00FF1E77" w:rsidRPr="005A1E85">
              <w:rPr>
                <w:rFonts w:ascii="Liberation Serif" w:hAnsi="Liberation Serif" w:cs="Liberation Serif"/>
                <w:vertAlign w:val="superscript"/>
              </w:rPr>
              <w:t>2</w:t>
            </w:r>
            <w:r w:rsidRPr="005A1E85">
              <w:rPr>
                <w:rFonts w:ascii="Liberation Serif" w:hAnsi="Liberation Serif" w:cs="Liberation Serif"/>
              </w:rPr>
              <w:t xml:space="preserve"> – 1 штатная единица в смену машиниста (кочегара) котельной, а более 75 </w:t>
            </w:r>
            <w:r w:rsidR="00FF1E77" w:rsidRPr="005A1E85">
              <w:rPr>
                <w:rFonts w:ascii="Liberation Serif" w:hAnsi="Liberation Serif" w:cs="Liberation Serif"/>
              </w:rPr>
              <w:t>м</w:t>
            </w:r>
            <w:r w:rsidR="00FF1E77" w:rsidRPr="005A1E85">
              <w:rPr>
                <w:rFonts w:ascii="Liberation Serif" w:hAnsi="Liberation Serif" w:cs="Liberation Serif"/>
                <w:vertAlign w:val="superscript"/>
              </w:rPr>
              <w:t>2</w:t>
            </w:r>
            <w:r w:rsidR="00FF1E77" w:rsidRPr="005A1E85">
              <w:rPr>
                <w:rFonts w:ascii="Liberation Serif" w:hAnsi="Liberation Serif" w:cs="Liberation Serif"/>
              </w:rPr>
              <w:t xml:space="preserve"> </w:t>
            </w:r>
            <w:r w:rsidRPr="005A1E85">
              <w:rPr>
                <w:rFonts w:ascii="Liberation Serif" w:hAnsi="Liberation Serif" w:cs="Liberation Serif"/>
              </w:rPr>
              <w:t>- 2 штатной единицы в смену в каждой котельной;</w:t>
            </w:r>
          </w:p>
          <w:p w14:paraId="018AF727" w14:textId="77777777" w:rsidR="00AD58DA" w:rsidRPr="005A1E85" w:rsidRDefault="00A56A5E" w:rsidP="00A56A5E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2) при централизованном теплоснабжении (ТЭЦ) в учреждениях, имеющих тепловой пункт</w:t>
            </w:r>
            <w:r w:rsidR="00722FB9" w:rsidRPr="005A1E85">
              <w:rPr>
                <w:rFonts w:ascii="Liberation Serif" w:hAnsi="Liberation Serif" w:cs="Liberation Serif"/>
              </w:rPr>
              <w:t xml:space="preserve">, </w:t>
            </w:r>
            <w:r w:rsidRPr="005A1E85">
              <w:rPr>
                <w:rFonts w:ascii="Liberation Serif" w:hAnsi="Liberation Serif" w:cs="Liberation Serif"/>
              </w:rPr>
              <w:t>– 1 штатная единица в смену.</w:t>
            </w:r>
          </w:p>
        </w:tc>
      </w:tr>
      <w:tr w:rsidR="00850D3E" w:rsidRPr="005A1E85" w14:paraId="487EEA20" w14:textId="77777777" w:rsidTr="00850D3E">
        <w:trPr>
          <w:trHeight w:val="444"/>
        </w:trPr>
        <w:tc>
          <w:tcPr>
            <w:tcW w:w="3065" w:type="dxa"/>
            <w:shd w:val="clear" w:color="auto" w:fill="auto"/>
            <w:vAlign w:val="center"/>
          </w:tcPr>
          <w:p w14:paraId="47B6283A" w14:textId="77777777" w:rsidR="00926D11" w:rsidRPr="005A1E85" w:rsidRDefault="00926D11" w:rsidP="00AD58DA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Вахтер</w:t>
            </w:r>
          </w:p>
        </w:tc>
        <w:tc>
          <w:tcPr>
            <w:tcW w:w="11495" w:type="dxa"/>
            <w:gridSpan w:val="2"/>
            <w:shd w:val="clear" w:color="auto" w:fill="FFFFFF"/>
          </w:tcPr>
          <w:p w14:paraId="3232233F" w14:textId="45AD6418" w:rsidR="00926D11" w:rsidRPr="005A1E85" w:rsidRDefault="003F5457" w:rsidP="00926D11">
            <w:pPr>
              <w:rPr>
                <w:rFonts w:ascii="Liberation Serif" w:hAnsi="Liberation Serif" w:cs="Liberation Serif"/>
              </w:rPr>
            </w:pPr>
            <w:r w:rsidRPr="005A1E85">
              <w:rPr>
                <w:rFonts w:ascii="Liberation Serif" w:hAnsi="Liberation Serif" w:cs="Liberation Serif"/>
              </w:rPr>
              <w:t>Должность вахтера устанавливается из расчёта 1 должность в смену при каждом эксплуатируемом входе в здание.</w:t>
            </w:r>
          </w:p>
        </w:tc>
      </w:tr>
      <w:tr w:rsidR="00850D3E" w:rsidRPr="005A1E85" w14:paraId="0F68E45D" w14:textId="77777777" w:rsidTr="00850D3E">
        <w:tc>
          <w:tcPr>
            <w:tcW w:w="3065" w:type="dxa"/>
            <w:shd w:val="clear" w:color="auto" w:fill="auto"/>
          </w:tcPr>
          <w:p w14:paraId="47E896FB" w14:textId="77777777" w:rsidR="00433E52" w:rsidRPr="005A1E85" w:rsidRDefault="00433E52" w:rsidP="00926D11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Сторож</w:t>
            </w:r>
            <w:r w:rsidR="00637EF9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1495" w:type="dxa"/>
            <w:gridSpan w:val="2"/>
            <w:shd w:val="clear" w:color="auto" w:fill="FFFFFF"/>
          </w:tcPr>
          <w:p w14:paraId="40F4EE5B" w14:textId="5D08EB98" w:rsidR="00433E52" w:rsidRPr="005A1E85" w:rsidRDefault="00A56A5E" w:rsidP="004748CD">
            <w:pPr>
              <w:pStyle w:val="ConsPlusTitle"/>
              <w:jc w:val="both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Должность устанавливается в учреждении, где нет возможности передать охрану здания на лицензированной физической охране, в расчете </w:t>
            </w:r>
            <w:r w:rsidR="000D1287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1 единица в смену на 1 пост</w:t>
            </w:r>
            <w:r w:rsidR="00926D11" w:rsidRPr="005A1E85">
              <w:rPr>
                <w:rFonts w:ascii="Liberation Serif" w:hAnsi="Liberation Serif" w:cs="Liberation Serif"/>
                <w:b w:val="0"/>
                <w:sz w:val="24"/>
                <w:szCs w:val="24"/>
              </w:rPr>
              <w:t>, имеющее 4-ю категорию опасности</w:t>
            </w:r>
          </w:p>
        </w:tc>
      </w:tr>
    </w:tbl>
    <w:p w14:paraId="460D8C51" w14:textId="77777777" w:rsidR="00997311" w:rsidRPr="005A1E85" w:rsidRDefault="00997311" w:rsidP="00A8690D">
      <w:pPr>
        <w:pStyle w:val="ConsPlusTitle"/>
        <w:jc w:val="both"/>
        <w:rPr>
          <w:rFonts w:ascii="Liberation Serif" w:hAnsi="Liberation Serif" w:cs="Liberation Serif"/>
          <w:b w:val="0"/>
          <w:color w:val="FF0000"/>
          <w:szCs w:val="22"/>
        </w:rPr>
      </w:pPr>
    </w:p>
    <w:p w14:paraId="10CCD2AD" w14:textId="77777777" w:rsidR="0074044B" w:rsidRPr="005A1E85" w:rsidRDefault="0074044B" w:rsidP="0074044B">
      <w:pPr>
        <w:pStyle w:val="ConsPlusTitle"/>
        <w:jc w:val="both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Примечания:</w:t>
      </w:r>
    </w:p>
    <w:p w14:paraId="4899F0E3" w14:textId="24B9E0C7" w:rsidR="0074044B" w:rsidRPr="005A1E85" w:rsidRDefault="0074044B" w:rsidP="0074044B">
      <w:pPr>
        <w:pStyle w:val="ConsPlusTitle"/>
        <w:jc w:val="both"/>
        <w:rPr>
          <w:rFonts w:ascii="Liberation Serif" w:hAnsi="Liberation Serif" w:cs="Liberation Serif"/>
          <w:b w:val="0"/>
          <w:szCs w:val="22"/>
        </w:rPr>
      </w:pPr>
      <w:r w:rsidRPr="005A1E85">
        <w:rPr>
          <w:rFonts w:ascii="Liberation Serif" w:hAnsi="Liberation Serif" w:cs="Liberation Serif"/>
          <w:b w:val="0"/>
          <w:szCs w:val="22"/>
        </w:rPr>
        <w:t>1</w:t>
      </w:r>
      <w:r w:rsidR="002450DA" w:rsidRPr="005A1E85">
        <w:rPr>
          <w:rFonts w:ascii="Liberation Serif" w:hAnsi="Liberation Serif" w:cs="Liberation Serif"/>
          <w:b w:val="0"/>
          <w:szCs w:val="22"/>
        </w:rPr>
        <w:t xml:space="preserve">. </w:t>
      </w:r>
      <w:r w:rsidRPr="005A1E85">
        <w:rPr>
          <w:rFonts w:ascii="Liberation Serif" w:hAnsi="Liberation Serif" w:cs="Liberation Serif"/>
          <w:b w:val="0"/>
          <w:szCs w:val="22"/>
        </w:rPr>
        <w:t>Допускается введение дополнительных штатных единиц с оплатой труда за счет средств от иной приносящей доход деятельности.</w:t>
      </w:r>
    </w:p>
    <w:sectPr w:rsidR="0074044B" w:rsidRPr="005A1E85" w:rsidSect="00196046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84AE4" w14:textId="77777777" w:rsidR="00F754DE" w:rsidRDefault="00F754DE">
      <w:r>
        <w:separator/>
      </w:r>
    </w:p>
  </w:endnote>
  <w:endnote w:type="continuationSeparator" w:id="0">
    <w:p w14:paraId="2F378080" w14:textId="77777777" w:rsidR="00F754DE" w:rsidRDefault="00F75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D0B96" w14:textId="77777777" w:rsidR="00F754DE" w:rsidRDefault="00F754DE">
      <w:r>
        <w:separator/>
      </w:r>
    </w:p>
  </w:footnote>
  <w:footnote w:type="continuationSeparator" w:id="0">
    <w:p w14:paraId="25385D54" w14:textId="77777777" w:rsidR="00F754DE" w:rsidRDefault="00F75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377C" w14:textId="77777777" w:rsidR="007904AA" w:rsidRDefault="007904AA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E65525B" w14:textId="77777777" w:rsidR="007904AA" w:rsidRDefault="007904A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245C"/>
    <w:multiLevelType w:val="hybridMultilevel"/>
    <w:tmpl w:val="0ADC1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64BEC"/>
    <w:multiLevelType w:val="hybridMultilevel"/>
    <w:tmpl w:val="F9667880"/>
    <w:lvl w:ilvl="0" w:tplc="8A2E983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A94A4A"/>
    <w:multiLevelType w:val="hybridMultilevel"/>
    <w:tmpl w:val="7794CE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6635DD5"/>
    <w:multiLevelType w:val="hybridMultilevel"/>
    <w:tmpl w:val="DF8459C2"/>
    <w:lvl w:ilvl="0" w:tplc="AD785FB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8798D"/>
    <w:multiLevelType w:val="hybridMultilevel"/>
    <w:tmpl w:val="BF28FC28"/>
    <w:lvl w:ilvl="0" w:tplc="041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6CB65474"/>
    <w:multiLevelType w:val="hybridMultilevel"/>
    <w:tmpl w:val="435814F2"/>
    <w:lvl w:ilvl="0" w:tplc="DC14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C3280"/>
    <w:multiLevelType w:val="hybridMultilevel"/>
    <w:tmpl w:val="DA42A0AE"/>
    <w:lvl w:ilvl="0" w:tplc="B2C0F50E">
      <w:start w:val="1"/>
      <w:numFmt w:val="decimal"/>
      <w:lvlText w:val="%1."/>
      <w:lvlJc w:val="left"/>
      <w:pPr>
        <w:tabs>
          <w:tab w:val="num" w:pos="1984"/>
        </w:tabs>
        <w:ind w:left="1984" w:hanging="12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 w16cid:durableId="208225719">
    <w:abstractNumId w:val="3"/>
  </w:num>
  <w:num w:numId="2" w16cid:durableId="521747536">
    <w:abstractNumId w:val="4"/>
  </w:num>
  <w:num w:numId="3" w16cid:durableId="1481195124">
    <w:abstractNumId w:val="2"/>
  </w:num>
  <w:num w:numId="4" w16cid:durableId="1185366820">
    <w:abstractNumId w:val="8"/>
  </w:num>
  <w:num w:numId="5" w16cid:durableId="1654479671">
    <w:abstractNumId w:val="1"/>
  </w:num>
  <w:num w:numId="6" w16cid:durableId="1935941017">
    <w:abstractNumId w:val="5"/>
  </w:num>
  <w:num w:numId="7" w16cid:durableId="433328556">
    <w:abstractNumId w:val="7"/>
  </w:num>
  <w:num w:numId="8" w16cid:durableId="2047216496">
    <w:abstractNumId w:val="6"/>
  </w:num>
  <w:num w:numId="9" w16cid:durableId="7081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34"/>
    <w:rsid w:val="00000CBE"/>
    <w:rsid w:val="0000100D"/>
    <w:rsid w:val="0000177E"/>
    <w:rsid w:val="000026C4"/>
    <w:rsid w:val="00002904"/>
    <w:rsid w:val="00003AB6"/>
    <w:rsid w:val="000061E8"/>
    <w:rsid w:val="0000719F"/>
    <w:rsid w:val="00010812"/>
    <w:rsid w:val="0001312A"/>
    <w:rsid w:val="00014B8F"/>
    <w:rsid w:val="00017C03"/>
    <w:rsid w:val="00017ED4"/>
    <w:rsid w:val="00021445"/>
    <w:rsid w:val="00021EF0"/>
    <w:rsid w:val="000250BF"/>
    <w:rsid w:val="0002613C"/>
    <w:rsid w:val="00026F1D"/>
    <w:rsid w:val="00030C34"/>
    <w:rsid w:val="00031E5C"/>
    <w:rsid w:val="00042EA6"/>
    <w:rsid w:val="00044329"/>
    <w:rsid w:val="000445C0"/>
    <w:rsid w:val="00045D1C"/>
    <w:rsid w:val="000533DA"/>
    <w:rsid w:val="00056E0D"/>
    <w:rsid w:val="0005755E"/>
    <w:rsid w:val="000610FF"/>
    <w:rsid w:val="00064422"/>
    <w:rsid w:val="00067981"/>
    <w:rsid w:val="00072CAC"/>
    <w:rsid w:val="00074EEC"/>
    <w:rsid w:val="00076A70"/>
    <w:rsid w:val="0008116C"/>
    <w:rsid w:val="000818B0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0D53"/>
    <w:rsid w:val="000A413A"/>
    <w:rsid w:val="000A4FE9"/>
    <w:rsid w:val="000A50AF"/>
    <w:rsid w:val="000A607D"/>
    <w:rsid w:val="000A6FBB"/>
    <w:rsid w:val="000B3C1C"/>
    <w:rsid w:val="000B6007"/>
    <w:rsid w:val="000B6428"/>
    <w:rsid w:val="000B6733"/>
    <w:rsid w:val="000C212E"/>
    <w:rsid w:val="000C313E"/>
    <w:rsid w:val="000C3D52"/>
    <w:rsid w:val="000C41FB"/>
    <w:rsid w:val="000D1287"/>
    <w:rsid w:val="000D262D"/>
    <w:rsid w:val="000D2E73"/>
    <w:rsid w:val="000D2F31"/>
    <w:rsid w:val="000D304C"/>
    <w:rsid w:val="000D556D"/>
    <w:rsid w:val="000E341B"/>
    <w:rsid w:val="000E7E67"/>
    <w:rsid w:val="000F20F2"/>
    <w:rsid w:val="000F48B8"/>
    <w:rsid w:val="000F57C9"/>
    <w:rsid w:val="0010069C"/>
    <w:rsid w:val="00101908"/>
    <w:rsid w:val="00105334"/>
    <w:rsid w:val="00105520"/>
    <w:rsid w:val="00106034"/>
    <w:rsid w:val="00106F7C"/>
    <w:rsid w:val="001076BE"/>
    <w:rsid w:val="00112637"/>
    <w:rsid w:val="0011325C"/>
    <w:rsid w:val="00113595"/>
    <w:rsid w:val="001161C5"/>
    <w:rsid w:val="00117B91"/>
    <w:rsid w:val="00123E34"/>
    <w:rsid w:val="00124896"/>
    <w:rsid w:val="0012686B"/>
    <w:rsid w:val="001313A7"/>
    <w:rsid w:val="0013166C"/>
    <w:rsid w:val="001330A0"/>
    <w:rsid w:val="00135F72"/>
    <w:rsid w:val="00137C3D"/>
    <w:rsid w:val="00142086"/>
    <w:rsid w:val="00143836"/>
    <w:rsid w:val="00144D8B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357"/>
    <w:rsid w:val="00186972"/>
    <w:rsid w:val="00186AC0"/>
    <w:rsid w:val="0018772B"/>
    <w:rsid w:val="00187F6A"/>
    <w:rsid w:val="00190DCC"/>
    <w:rsid w:val="001917DD"/>
    <w:rsid w:val="00192AF6"/>
    <w:rsid w:val="00196046"/>
    <w:rsid w:val="00197A6B"/>
    <w:rsid w:val="00197D2B"/>
    <w:rsid w:val="001A0C9A"/>
    <w:rsid w:val="001A3BD6"/>
    <w:rsid w:val="001A3CE7"/>
    <w:rsid w:val="001A4BFC"/>
    <w:rsid w:val="001A66BA"/>
    <w:rsid w:val="001B040F"/>
    <w:rsid w:val="001B045D"/>
    <w:rsid w:val="001B0496"/>
    <w:rsid w:val="001B2B11"/>
    <w:rsid w:val="001B3051"/>
    <w:rsid w:val="001B39D4"/>
    <w:rsid w:val="001B4D11"/>
    <w:rsid w:val="001B50CD"/>
    <w:rsid w:val="001B652C"/>
    <w:rsid w:val="001B68C2"/>
    <w:rsid w:val="001B715B"/>
    <w:rsid w:val="001C06A4"/>
    <w:rsid w:val="001C4FFD"/>
    <w:rsid w:val="001C684C"/>
    <w:rsid w:val="001D1A03"/>
    <w:rsid w:val="001D5BAB"/>
    <w:rsid w:val="001D7722"/>
    <w:rsid w:val="001D7AA5"/>
    <w:rsid w:val="001E3C23"/>
    <w:rsid w:val="001E58B0"/>
    <w:rsid w:val="001E5A2B"/>
    <w:rsid w:val="001E7335"/>
    <w:rsid w:val="001E78ED"/>
    <w:rsid w:val="001E7DD6"/>
    <w:rsid w:val="001F01A5"/>
    <w:rsid w:val="001F0B7D"/>
    <w:rsid w:val="001F0F5C"/>
    <w:rsid w:val="001F302D"/>
    <w:rsid w:val="00201071"/>
    <w:rsid w:val="00211E31"/>
    <w:rsid w:val="002138AF"/>
    <w:rsid w:val="0021516C"/>
    <w:rsid w:val="00216FA6"/>
    <w:rsid w:val="00220B4B"/>
    <w:rsid w:val="002219D9"/>
    <w:rsid w:val="002238F2"/>
    <w:rsid w:val="002255AD"/>
    <w:rsid w:val="00226AAA"/>
    <w:rsid w:val="002312D6"/>
    <w:rsid w:val="00232781"/>
    <w:rsid w:val="00232881"/>
    <w:rsid w:val="00233B1F"/>
    <w:rsid w:val="002346D4"/>
    <w:rsid w:val="00235913"/>
    <w:rsid w:val="00236817"/>
    <w:rsid w:val="002416BA"/>
    <w:rsid w:val="00241941"/>
    <w:rsid w:val="00244AF2"/>
    <w:rsid w:val="002450DA"/>
    <w:rsid w:val="0024522E"/>
    <w:rsid w:val="00246541"/>
    <w:rsid w:val="00247024"/>
    <w:rsid w:val="002473DE"/>
    <w:rsid w:val="00251BD3"/>
    <w:rsid w:val="0025296E"/>
    <w:rsid w:val="00253D06"/>
    <w:rsid w:val="00253E3F"/>
    <w:rsid w:val="00254576"/>
    <w:rsid w:val="0025591A"/>
    <w:rsid w:val="00255ACF"/>
    <w:rsid w:val="0025697A"/>
    <w:rsid w:val="00257265"/>
    <w:rsid w:val="00260D0B"/>
    <w:rsid w:val="00262220"/>
    <w:rsid w:val="002648E6"/>
    <w:rsid w:val="00266278"/>
    <w:rsid w:val="00270227"/>
    <w:rsid w:val="002755CA"/>
    <w:rsid w:val="00275DC1"/>
    <w:rsid w:val="00280DA9"/>
    <w:rsid w:val="002909CF"/>
    <w:rsid w:val="00291E9F"/>
    <w:rsid w:val="00294A29"/>
    <w:rsid w:val="00296A11"/>
    <w:rsid w:val="002974CB"/>
    <w:rsid w:val="002A006C"/>
    <w:rsid w:val="002A19B0"/>
    <w:rsid w:val="002A3BC9"/>
    <w:rsid w:val="002A6188"/>
    <w:rsid w:val="002B27DF"/>
    <w:rsid w:val="002B42C1"/>
    <w:rsid w:val="002B7CB8"/>
    <w:rsid w:val="002C08D4"/>
    <w:rsid w:val="002C1594"/>
    <w:rsid w:val="002C27EA"/>
    <w:rsid w:val="002C4CC5"/>
    <w:rsid w:val="002C4CEE"/>
    <w:rsid w:val="002C6A09"/>
    <w:rsid w:val="002C78A3"/>
    <w:rsid w:val="002D16D8"/>
    <w:rsid w:val="002D335A"/>
    <w:rsid w:val="002D44EF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4CC"/>
    <w:rsid w:val="002F6D26"/>
    <w:rsid w:val="002F794A"/>
    <w:rsid w:val="00301B12"/>
    <w:rsid w:val="0030316B"/>
    <w:rsid w:val="00305BC4"/>
    <w:rsid w:val="003079B0"/>
    <w:rsid w:val="00307E21"/>
    <w:rsid w:val="00312D6D"/>
    <w:rsid w:val="00314398"/>
    <w:rsid w:val="003144B4"/>
    <w:rsid w:val="0031509C"/>
    <w:rsid w:val="003165B1"/>
    <w:rsid w:val="0031778A"/>
    <w:rsid w:val="00324C79"/>
    <w:rsid w:val="00327723"/>
    <w:rsid w:val="00330FA2"/>
    <w:rsid w:val="003315B8"/>
    <w:rsid w:val="00332577"/>
    <w:rsid w:val="00332EB2"/>
    <w:rsid w:val="00333A33"/>
    <w:rsid w:val="00335DDD"/>
    <w:rsid w:val="00342F38"/>
    <w:rsid w:val="00345A51"/>
    <w:rsid w:val="00350CD6"/>
    <w:rsid w:val="00351182"/>
    <w:rsid w:val="003512DA"/>
    <w:rsid w:val="003515F3"/>
    <w:rsid w:val="0035167A"/>
    <w:rsid w:val="0035439A"/>
    <w:rsid w:val="00354440"/>
    <w:rsid w:val="00354F37"/>
    <w:rsid w:val="0036049C"/>
    <w:rsid w:val="00360A2A"/>
    <w:rsid w:val="00360AFB"/>
    <w:rsid w:val="0036444B"/>
    <w:rsid w:val="00365946"/>
    <w:rsid w:val="003659B7"/>
    <w:rsid w:val="003670D2"/>
    <w:rsid w:val="0037231C"/>
    <w:rsid w:val="00372F2F"/>
    <w:rsid w:val="0037329A"/>
    <w:rsid w:val="00380645"/>
    <w:rsid w:val="00380E17"/>
    <w:rsid w:val="00383D9C"/>
    <w:rsid w:val="00390A30"/>
    <w:rsid w:val="003958C0"/>
    <w:rsid w:val="003963E4"/>
    <w:rsid w:val="003975B1"/>
    <w:rsid w:val="003A102B"/>
    <w:rsid w:val="003A1990"/>
    <w:rsid w:val="003A1E1C"/>
    <w:rsid w:val="003A2ABC"/>
    <w:rsid w:val="003A392D"/>
    <w:rsid w:val="003A4E30"/>
    <w:rsid w:val="003B7D1A"/>
    <w:rsid w:val="003C24A8"/>
    <w:rsid w:val="003C2AB4"/>
    <w:rsid w:val="003C53F9"/>
    <w:rsid w:val="003C73A9"/>
    <w:rsid w:val="003D1047"/>
    <w:rsid w:val="003D159C"/>
    <w:rsid w:val="003E0282"/>
    <w:rsid w:val="003E121D"/>
    <w:rsid w:val="003E438C"/>
    <w:rsid w:val="003E4461"/>
    <w:rsid w:val="003E5954"/>
    <w:rsid w:val="003E5F48"/>
    <w:rsid w:val="003E6C27"/>
    <w:rsid w:val="003F08B5"/>
    <w:rsid w:val="003F13A3"/>
    <w:rsid w:val="003F3183"/>
    <w:rsid w:val="003F4FFE"/>
    <w:rsid w:val="003F5457"/>
    <w:rsid w:val="003F5565"/>
    <w:rsid w:val="003F64C4"/>
    <w:rsid w:val="00400D44"/>
    <w:rsid w:val="00402111"/>
    <w:rsid w:val="004027ED"/>
    <w:rsid w:val="004028B9"/>
    <w:rsid w:val="00404F21"/>
    <w:rsid w:val="00406A9A"/>
    <w:rsid w:val="00410A79"/>
    <w:rsid w:val="00410C36"/>
    <w:rsid w:val="00412E23"/>
    <w:rsid w:val="00415AEF"/>
    <w:rsid w:val="00415E9E"/>
    <w:rsid w:val="00416002"/>
    <w:rsid w:val="004244D7"/>
    <w:rsid w:val="00430FDF"/>
    <w:rsid w:val="0043393B"/>
    <w:rsid w:val="00433E52"/>
    <w:rsid w:val="00435C8E"/>
    <w:rsid w:val="00437E61"/>
    <w:rsid w:val="004417AD"/>
    <w:rsid w:val="00441DCA"/>
    <w:rsid w:val="0044501F"/>
    <w:rsid w:val="0044735E"/>
    <w:rsid w:val="00453BDF"/>
    <w:rsid w:val="004553FC"/>
    <w:rsid w:val="00455F7A"/>
    <w:rsid w:val="00457570"/>
    <w:rsid w:val="00460143"/>
    <w:rsid w:val="00465FA6"/>
    <w:rsid w:val="004712A6"/>
    <w:rsid w:val="004748CD"/>
    <w:rsid w:val="004749A2"/>
    <w:rsid w:val="00474CA3"/>
    <w:rsid w:val="004759EA"/>
    <w:rsid w:val="004779BE"/>
    <w:rsid w:val="004804A6"/>
    <w:rsid w:val="004818AC"/>
    <w:rsid w:val="00484B98"/>
    <w:rsid w:val="004852B3"/>
    <w:rsid w:val="0048692A"/>
    <w:rsid w:val="00487EA4"/>
    <w:rsid w:val="00487F3B"/>
    <w:rsid w:val="00493A1D"/>
    <w:rsid w:val="00493CB0"/>
    <w:rsid w:val="00495175"/>
    <w:rsid w:val="00497CC1"/>
    <w:rsid w:val="004A0CBB"/>
    <w:rsid w:val="004A113A"/>
    <w:rsid w:val="004A272D"/>
    <w:rsid w:val="004A2E4D"/>
    <w:rsid w:val="004A2E4F"/>
    <w:rsid w:val="004A68C9"/>
    <w:rsid w:val="004A7C8C"/>
    <w:rsid w:val="004B42A3"/>
    <w:rsid w:val="004C2AF0"/>
    <w:rsid w:val="004C4213"/>
    <w:rsid w:val="004C4737"/>
    <w:rsid w:val="004C5460"/>
    <w:rsid w:val="004C5FE2"/>
    <w:rsid w:val="004D0398"/>
    <w:rsid w:val="004D0997"/>
    <w:rsid w:val="004D159D"/>
    <w:rsid w:val="004D6334"/>
    <w:rsid w:val="004E268C"/>
    <w:rsid w:val="004E30D5"/>
    <w:rsid w:val="004E552F"/>
    <w:rsid w:val="004F275D"/>
    <w:rsid w:val="004F3E8B"/>
    <w:rsid w:val="004F42A8"/>
    <w:rsid w:val="004F4A80"/>
    <w:rsid w:val="004F578D"/>
    <w:rsid w:val="004F6888"/>
    <w:rsid w:val="004F7F4D"/>
    <w:rsid w:val="00500720"/>
    <w:rsid w:val="00500AD3"/>
    <w:rsid w:val="00501206"/>
    <w:rsid w:val="0050165F"/>
    <w:rsid w:val="00501C52"/>
    <w:rsid w:val="00502FFB"/>
    <w:rsid w:val="00506340"/>
    <w:rsid w:val="00506FD7"/>
    <w:rsid w:val="005073D1"/>
    <w:rsid w:val="00507FCD"/>
    <w:rsid w:val="005102AB"/>
    <w:rsid w:val="0051493E"/>
    <w:rsid w:val="00514CCD"/>
    <w:rsid w:val="00516D51"/>
    <w:rsid w:val="00521B13"/>
    <w:rsid w:val="00523790"/>
    <w:rsid w:val="00525D2C"/>
    <w:rsid w:val="0052745B"/>
    <w:rsid w:val="00531EF2"/>
    <w:rsid w:val="00533A04"/>
    <w:rsid w:val="00533E08"/>
    <w:rsid w:val="0053593F"/>
    <w:rsid w:val="005374D3"/>
    <w:rsid w:val="00537A47"/>
    <w:rsid w:val="005425B2"/>
    <w:rsid w:val="00544703"/>
    <w:rsid w:val="00544817"/>
    <w:rsid w:val="00544AEF"/>
    <w:rsid w:val="0054560E"/>
    <w:rsid w:val="005456E4"/>
    <w:rsid w:val="00551BDE"/>
    <w:rsid w:val="00552434"/>
    <w:rsid w:val="00553745"/>
    <w:rsid w:val="00553F2B"/>
    <w:rsid w:val="00555595"/>
    <w:rsid w:val="005558B6"/>
    <w:rsid w:val="0055599E"/>
    <w:rsid w:val="00556BD6"/>
    <w:rsid w:val="0056248B"/>
    <w:rsid w:val="00562730"/>
    <w:rsid w:val="0056277A"/>
    <w:rsid w:val="0056688C"/>
    <w:rsid w:val="00566B09"/>
    <w:rsid w:val="00570525"/>
    <w:rsid w:val="00571CE1"/>
    <w:rsid w:val="005767E0"/>
    <w:rsid w:val="00584867"/>
    <w:rsid w:val="00584D67"/>
    <w:rsid w:val="00587101"/>
    <w:rsid w:val="00587BA5"/>
    <w:rsid w:val="00591751"/>
    <w:rsid w:val="00592D91"/>
    <w:rsid w:val="00593B99"/>
    <w:rsid w:val="00594D20"/>
    <w:rsid w:val="005A030B"/>
    <w:rsid w:val="005A1E85"/>
    <w:rsid w:val="005A37CD"/>
    <w:rsid w:val="005B1387"/>
    <w:rsid w:val="005B2370"/>
    <w:rsid w:val="005B278C"/>
    <w:rsid w:val="005B6626"/>
    <w:rsid w:val="005C0639"/>
    <w:rsid w:val="005C0827"/>
    <w:rsid w:val="005C53D5"/>
    <w:rsid w:val="005C5AD0"/>
    <w:rsid w:val="005C669E"/>
    <w:rsid w:val="005C7180"/>
    <w:rsid w:val="005C7427"/>
    <w:rsid w:val="005C74EA"/>
    <w:rsid w:val="005C7923"/>
    <w:rsid w:val="005C7A2E"/>
    <w:rsid w:val="005D2667"/>
    <w:rsid w:val="005D4BBB"/>
    <w:rsid w:val="005D64A6"/>
    <w:rsid w:val="005E0B75"/>
    <w:rsid w:val="005E2870"/>
    <w:rsid w:val="005E59D6"/>
    <w:rsid w:val="005E67CF"/>
    <w:rsid w:val="005F595D"/>
    <w:rsid w:val="005F6027"/>
    <w:rsid w:val="0060551D"/>
    <w:rsid w:val="00606BB3"/>
    <w:rsid w:val="00607D32"/>
    <w:rsid w:val="006138DF"/>
    <w:rsid w:val="00614293"/>
    <w:rsid w:val="00614AA8"/>
    <w:rsid w:val="0061502F"/>
    <w:rsid w:val="006164C9"/>
    <w:rsid w:val="00616590"/>
    <w:rsid w:val="00622980"/>
    <w:rsid w:val="00623015"/>
    <w:rsid w:val="00623565"/>
    <w:rsid w:val="006277E7"/>
    <w:rsid w:val="0063058A"/>
    <w:rsid w:val="00633BA0"/>
    <w:rsid w:val="006342AB"/>
    <w:rsid w:val="00635F2B"/>
    <w:rsid w:val="00636008"/>
    <w:rsid w:val="00637E90"/>
    <w:rsid w:val="00637EF9"/>
    <w:rsid w:val="006400CD"/>
    <w:rsid w:val="00640145"/>
    <w:rsid w:val="00641553"/>
    <w:rsid w:val="00641585"/>
    <w:rsid w:val="006458C2"/>
    <w:rsid w:val="00645AE1"/>
    <w:rsid w:val="00645FD0"/>
    <w:rsid w:val="00646BA1"/>
    <w:rsid w:val="006474CC"/>
    <w:rsid w:val="00647F24"/>
    <w:rsid w:val="00650E13"/>
    <w:rsid w:val="00653221"/>
    <w:rsid w:val="0065423E"/>
    <w:rsid w:val="00663B30"/>
    <w:rsid w:val="006675F1"/>
    <w:rsid w:val="00671854"/>
    <w:rsid w:val="00672BB8"/>
    <w:rsid w:val="00673843"/>
    <w:rsid w:val="00674328"/>
    <w:rsid w:val="00674634"/>
    <w:rsid w:val="006750A7"/>
    <w:rsid w:val="00675AA2"/>
    <w:rsid w:val="0068059B"/>
    <w:rsid w:val="00681265"/>
    <w:rsid w:val="00683853"/>
    <w:rsid w:val="0068433E"/>
    <w:rsid w:val="00686745"/>
    <w:rsid w:val="0068675D"/>
    <w:rsid w:val="00687680"/>
    <w:rsid w:val="0068782D"/>
    <w:rsid w:val="00691C09"/>
    <w:rsid w:val="0069238A"/>
    <w:rsid w:val="00695C3D"/>
    <w:rsid w:val="006A1B2A"/>
    <w:rsid w:val="006A4D01"/>
    <w:rsid w:val="006A6ADF"/>
    <w:rsid w:val="006B0224"/>
    <w:rsid w:val="006B1CCD"/>
    <w:rsid w:val="006B39E1"/>
    <w:rsid w:val="006B4954"/>
    <w:rsid w:val="006B7C18"/>
    <w:rsid w:val="006C08B7"/>
    <w:rsid w:val="006C2EF0"/>
    <w:rsid w:val="006C3ECB"/>
    <w:rsid w:val="006D0A88"/>
    <w:rsid w:val="006D10CE"/>
    <w:rsid w:val="006D1F5A"/>
    <w:rsid w:val="006D2486"/>
    <w:rsid w:val="006D2678"/>
    <w:rsid w:val="006D41BD"/>
    <w:rsid w:val="006D5752"/>
    <w:rsid w:val="006D57C4"/>
    <w:rsid w:val="006D62DA"/>
    <w:rsid w:val="006E2434"/>
    <w:rsid w:val="006E2C49"/>
    <w:rsid w:val="006E2CD1"/>
    <w:rsid w:val="006E4ADC"/>
    <w:rsid w:val="006F082E"/>
    <w:rsid w:val="006F1CB9"/>
    <w:rsid w:val="006F33F1"/>
    <w:rsid w:val="006F4202"/>
    <w:rsid w:val="006F7911"/>
    <w:rsid w:val="007018FD"/>
    <w:rsid w:val="00702F87"/>
    <w:rsid w:val="00704F84"/>
    <w:rsid w:val="00705887"/>
    <w:rsid w:val="00705995"/>
    <w:rsid w:val="00710C00"/>
    <w:rsid w:val="00711836"/>
    <w:rsid w:val="00713236"/>
    <w:rsid w:val="00716B35"/>
    <w:rsid w:val="00717B9C"/>
    <w:rsid w:val="0072043D"/>
    <w:rsid w:val="007216DD"/>
    <w:rsid w:val="00722FB9"/>
    <w:rsid w:val="00723658"/>
    <w:rsid w:val="007240B6"/>
    <w:rsid w:val="00724A10"/>
    <w:rsid w:val="00724EE1"/>
    <w:rsid w:val="007324C1"/>
    <w:rsid w:val="00732B75"/>
    <w:rsid w:val="00735904"/>
    <w:rsid w:val="0073645E"/>
    <w:rsid w:val="0074044B"/>
    <w:rsid w:val="0074293A"/>
    <w:rsid w:val="00743E08"/>
    <w:rsid w:val="00745F52"/>
    <w:rsid w:val="007468CA"/>
    <w:rsid w:val="00750D75"/>
    <w:rsid w:val="00751B3E"/>
    <w:rsid w:val="00753EA4"/>
    <w:rsid w:val="00754020"/>
    <w:rsid w:val="00760A07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85A84"/>
    <w:rsid w:val="007904AA"/>
    <w:rsid w:val="00790C57"/>
    <w:rsid w:val="00791690"/>
    <w:rsid w:val="00791B3D"/>
    <w:rsid w:val="0079588B"/>
    <w:rsid w:val="00796344"/>
    <w:rsid w:val="007A1406"/>
    <w:rsid w:val="007A21F2"/>
    <w:rsid w:val="007A2453"/>
    <w:rsid w:val="007B12AC"/>
    <w:rsid w:val="007B3157"/>
    <w:rsid w:val="007B39F7"/>
    <w:rsid w:val="007B4256"/>
    <w:rsid w:val="007B5793"/>
    <w:rsid w:val="007B66F8"/>
    <w:rsid w:val="007C2CF1"/>
    <w:rsid w:val="007C4315"/>
    <w:rsid w:val="007C4640"/>
    <w:rsid w:val="007C6934"/>
    <w:rsid w:val="007D0CF8"/>
    <w:rsid w:val="007D2E73"/>
    <w:rsid w:val="007D5072"/>
    <w:rsid w:val="007D6DEF"/>
    <w:rsid w:val="007E14CC"/>
    <w:rsid w:val="007E2A7E"/>
    <w:rsid w:val="007E444E"/>
    <w:rsid w:val="007E4517"/>
    <w:rsid w:val="007E6912"/>
    <w:rsid w:val="007E695B"/>
    <w:rsid w:val="007E78DA"/>
    <w:rsid w:val="007F0059"/>
    <w:rsid w:val="007F171A"/>
    <w:rsid w:val="007F4CF7"/>
    <w:rsid w:val="008002B6"/>
    <w:rsid w:val="00800515"/>
    <w:rsid w:val="00801DC2"/>
    <w:rsid w:val="00802FBA"/>
    <w:rsid w:val="00805F09"/>
    <w:rsid w:val="00814A26"/>
    <w:rsid w:val="008160A9"/>
    <w:rsid w:val="00816DF1"/>
    <w:rsid w:val="00817670"/>
    <w:rsid w:val="00820C2B"/>
    <w:rsid w:val="008230E4"/>
    <w:rsid w:val="00824DB6"/>
    <w:rsid w:val="00827D8E"/>
    <w:rsid w:val="008306F0"/>
    <w:rsid w:val="008307AE"/>
    <w:rsid w:val="0083173F"/>
    <w:rsid w:val="00831B0D"/>
    <w:rsid w:val="008341F5"/>
    <w:rsid w:val="00834538"/>
    <w:rsid w:val="00834A9D"/>
    <w:rsid w:val="00835436"/>
    <w:rsid w:val="00837C83"/>
    <w:rsid w:val="00842281"/>
    <w:rsid w:val="008462BC"/>
    <w:rsid w:val="00850D3E"/>
    <w:rsid w:val="00851E85"/>
    <w:rsid w:val="008526F2"/>
    <w:rsid w:val="00854BBF"/>
    <w:rsid w:val="00854BDD"/>
    <w:rsid w:val="008565DE"/>
    <w:rsid w:val="00857ED4"/>
    <w:rsid w:val="0086124B"/>
    <w:rsid w:val="00862CFA"/>
    <w:rsid w:val="008640C1"/>
    <w:rsid w:val="00864D33"/>
    <w:rsid w:val="00865404"/>
    <w:rsid w:val="008659AA"/>
    <w:rsid w:val="00874B05"/>
    <w:rsid w:val="00874E5E"/>
    <w:rsid w:val="00875065"/>
    <w:rsid w:val="00875AAF"/>
    <w:rsid w:val="0088185C"/>
    <w:rsid w:val="00883572"/>
    <w:rsid w:val="00883C88"/>
    <w:rsid w:val="00884240"/>
    <w:rsid w:val="00884A01"/>
    <w:rsid w:val="00890466"/>
    <w:rsid w:val="00895A9A"/>
    <w:rsid w:val="00895B48"/>
    <w:rsid w:val="008A0DEA"/>
    <w:rsid w:val="008A130F"/>
    <w:rsid w:val="008A164A"/>
    <w:rsid w:val="008A243C"/>
    <w:rsid w:val="008A2921"/>
    <w:rsid w:val="008A2D5F"/>
    <w:rsid w:val="008A74D3"/>
    <w:rsid w:val="008B0540"/>
    <w:rsid w:val="008B1236"/>
    <w:rsid w:val="008B1B3B"/>
    <w:rsid w:val="008B5E4C"/>
    <w:rsid w:val="008B79F3"/>
    <w:rsid w:val="008C01F4"/>
    <w:rsid w:val="008C09C8"/>
    <w:rsid w:val="008C0F29"/>
    <w:rsid w:val="008C12A1"/>
    <w:rsid w:val="008C71AA"/>
    <w:rsid w:val="008C75FB"/>
    <w:rsid w:val="008C7E14"/>
    <w:rsid w:val="008D1D59"/>
    <w:rsid w:val="008D1E05"/>
    <w:rsid w:val="008D3B0D"/>
    <w:rsid w:val="008D3C26"/>
    <w:rsid w:val="008D4557"/>
    <w:rsid w:val="008D782E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0688"/>
    <w:rsid w:val="00910706"/>
    <w:rsid w:val="0091107F"/>
    <w:rsid w:val="00912B4E"/>
    <w:rsid w:val="00914A2D"/>
    <w:rsid w:val="00916B51"/>
    <w:rsid w:val="0091797B"/>
    <w:rsid w:val="00921990"/>
    <w:rsid w:val="00921BDD"/>
    <w:rsid w:val="00922772"/>
    <w:rsid w:val="00926D11"/>
    <w:rsid w:val="0093173C"/>
    <w:rsid w:val="009328B4"/>
    <w:rsid w:val="009376F5"/>
    <w:rsid w:val="00937FAE"/>
    <w:rsid w:val="00941EDE"/>
    <w:rsid w:val="00945F63"/>
    <w:rsid w:val="00946EBD"/>
    <w:rsid w:val="00947E03"/>
    <w:rsid w:val="00947F65"/>
    <w:rsid w:val="00950036"/>
    <w:rsid w:val="00954675"/>
    <w:rsid w:val="009563DF"/>
    <w:rsid w:val="00960370"/>
    <w:rsid w:val="00960D9A"/>
    <w:rsid w:val="00960E5F"/>
    <w:rsid w:val="0096273A"/>
    <w:rsid w:val="009634A4"/>
    <w:rsid w:val="00963D05"/>
    <w:rsid w:val="009642C8"/>
    <w:rsid w:val="00967F3F"/>
    <w:rsid w:val="00970CFA"/>
    <w:rsid w:val="00971D74"/>
    <w:rsid w:val="009750F8"/>
    <w:rsid w:val="009754EB"/>
    <w:rsid w:val="00980257"/>
    <w:rsid w:val="00981AC4"/>
    <w:rsid w:val="009826D9"/>
    <w:rsid w:val="009828D7"/>
    <w:rsid w:val="00982B41"/>
    <w:rsid w:val="00983679"/>
    <w:rsid w:val="00984730"/>
    <w:rsid w:val="00990A96"/>
    <w:rsid w:val="009918E9"/>
    <w:rsid w:val="00991C01"/>
    <w:rsid w:val="00995408"/>
    <w:rsid w:val="00997311"/>
    <w:rsid w:val="009A05CF"/>
    <w:rsid w:val="009A1EEF"/>
    <w:rsid w:val="009A24F6"/>
    <w:rsid w:val="009A292A"/>
    <w:rsid w:val="009A34E6"/>
    <w:rsid w:val="009A43F1"/>
    <w:rsid w:val="009A5B46"/>
    <w:rsid w:val="009A6633"/>
    <w:rsid w:val="009A7770"/>
    <w:rsid w:val="009B6832"/>
    <w:rsid w:val="009B6D07"/>
    <w:rsid w:val="009C025B"/>
    <w:rsid w:val="009C1FD5"/>
    <w:rsid w:val="009C2C9C"/>
    <w:rsid w:val="009C3240"/>
    <w:rsid w:val="009C5AD2"/>
    <w:rsid w:val="009C5C44"/>
    <w:rsid w:val="009D15D5"/>
    <w:rsid w:val="009D20DC"/>
    <w:rsid w:val="009D2466"/>
    <w:rsid w:val="009D26AC"/>
    <w:rsid w:val="009D3042"/>
    <w:rsid w:val="009D52DF"/>
    <w:rsid w:val="009D5FE4"/>
    <w:rsid w:val="009D61E2"/>
    <w:rsid w:val="009D66F9"/>
    <w:rsid w:val="009D6EC1"/>
    <w:rsid w:val="009E35D0"/>
    <w:rsid w:val="009E40BF"/>
    <w:rsid w:val="009E58FC"/>
    <w:rsid w:val="009E5C80"/>
    <w:rsid w:val="009E6093"/>
    <w:rsid w:val="009E6722"/>
    <w:rsid w:val="009E7027"/>
    <w:rsid w:val="009F010B"/>
    <w:rsid w:val="009F77D3"/>
    <w:rsid w:val="00A007E4"/>
    <w:rsid w:val="00A0096C"/>
    <w:rsid w:val="00A06701"/>
    <w:rsid w:val="00A0796D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0758"/>
    <w:rsid w:val="00A420FD"/>
    <w:rsid w:val="00A46786"/>
    <w:rsid w:val="00A477FC"/>
    <w:rsid w:val="00A501A7"/>
    <w:rsid w:val="00A53809"/>
    <w:rsid w:val="00A53B78"/>
    <w:rsid w:val="00A53EF8"/>
    <w:rsid w:val="00A542F6"/>
    <w:rsid w:val="00A549B4"/>
    <w:rsid w:val="00A56A5E"/>
    <w:rsid w:val="00A60EFC"/>
    <w:rsid w:val="00A62243"/>
    <w:rsid w:val="00A63AB6"/>
    <w:rsid w:val="00A66082"/>
    <w:rsid w:val="00A746B6"/>
    <w:rsid w:val="00A74A86"/>
    <w:rsid w:val="00A7610C"/>
    <w:rsid w:val="00A76D74"/>
    <w:rsid w:val="00A8044C"/>
    <w:rsid w:val="00A81560"/>
    <w:rsid w:val="00A85283"/>
    <w:rsid w:val="00A858E2"/>
    <w:rsid w:val="00A85F05"/>
    <w:rsid w:val="00A86442"/>
    <w:rsid w:val="00A8690D"/>
    <w:rsid w:val="00A86E18"/>
    <w:rsid w:val="00A9261C"/>
    <w:rsid w:val="00A931BA"/>
    <w:rsid w:val="00A93C4D"/>
    <w:rsid w:val="00A9465C"/>
    <w:rsid w:val="00A96348"/>
    <w:rsid w:val="00AA1D94"/>
    <w:rsid w:val="00AA4062"/>
    <w:rsid w:val="00AA476D"/>
    <w:rsid w:val="00AA721D"/>
    <w:rsid w:val="00AB0ADE"/>
    <w:rsid w:val="00AB0E85"/>
    <w:rsid w:val="00AB0F4E"/>
    <w:rsid w:val="00AB2CD9"/>
    <w:rsid w:val="00AC2FF3"/>
    <w:rsid w:val="00AC627A"/>
    <w:rsid w:val="00AC6EEC"/>
    <w:rsid w:val="00AD010D"/>
    <w:rsid w:val="00AD10BC"/>
    <w:rsid w:val="00AD2233"/>
    <w:rsid w:val="00AD2BDF"/>
    <w:rsid w:val="00AD3AA2"/>
    <w:rsid w:val="00AD3B85"/>
    <w:rsid w:val="00AD43B4"/>
    <w:rsid w:val="00AD58DA"/>
    <w:rsid w:val="00AD6F0D"/>
    <w:rsid w:val="00AD7D00"/>
    <w:rsid w:val="00AE118F"/>
    <w:rsid w:val="00AE1960"/>
    <w:rsid w:val="00AE5FDF"/>
    <w:rsid w:val="00AF0166"/>
    <w:rsid w:val="00AF019F"/>
    <w:rsid w:val="00AF0ABC"/>
    <w:rsid w:val="00AF0C27"/>
    <w:rsid w:val="00AF1A0F"/>
    <w:rsid w:val="00AF27E4"/>
    <w:rsid w:val="00AF2853"/>
    <w:rsid w:val="00AF35F2"/>
    <w:rsid w:val="00AF3E45"/>
    <w:rsid w:val="00AF5B0E"/>
    <w:rsid w:val="00AF6C65"/>
    <w:rsid w:val="00AF7D3A"/>
    <w:rsid w:val="00B0199F"/>
    <w:rsid w:val="00B03D82"/>
    <w:rsid w:val="00B04116"/>
    <w:rsid w:val="00B04FB3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3FF2"/>
    <w:rsid w:val="00B16AAC"/>
    <w:rsid w:val="00B20373"/>
    <w:rsid w:val="00B21AC2"/>
    <w:rsid w:val="00B21D62"/>
    <w:rsid w:val="00B25C79"/>
    <w:rsid w:val="00B26E96"/>
    <w:rsid w:val="00B32886"/>
    <w:rsid w:val="00B32E83"/>
    <w:rsid w:val="00B349E7"/>
    <w:rsid w:val="00B3549F"/>
    <w:rsid w:val="00B44664"/>
    <w:rsid w:val="00B453AA"/>
    <w:rsid w:val="00B5491D"/>
    <w:rsid w:val="00B565D5"/>
    <w:rsid w:val="00B60994"/>
    <w:rsid w:val="00B62D35"/>
    <w:rsid w:val="00B63D65"/>
    <w:rsid w:val="00B65554"/>
    <w:rsid w:val="00B66532"/>
    <w:rsid w:val="00B66AF5"/>
    <w:rsid w:val="00B67DFD"/>
    <w:rsid w:val="00B7324A"/>
    <w:rsid w:val="00B7334E"/>
    <w:rsid w:val="00B73B96"/>
    <w:rsid w:val="00B74717"/>
    <w:rsid w:val="00B7695F"/>
    <w:rsid w:val="00B831C9"/>
    <w:rsid w:val="00B83A90"/>
    <w:rsid w:val="00B86840"/>
    <w:rsid w:val="00B9125D"/>
    <w:rsid w:val="00B9556A"/>
    <w:rsid w:val="00B95C9B"/>
    <w:rsid w:val="00B970EF"/>
    <w:rsid w:val="00BA13AC"/>
    <w:rsid w:val="00BA1ABE"/>
    <w:rsid w:val="00BA2939"/>
    <w:rsid w:val="00BA2BB1"/>
    <w:rsid w:val="00BA7367"/>
    <w:rsid w:val="00BA7BC0"/>
    <w:rsid w:val="00BB0C44"/>
    <w:rsid w:val="00BB178A"/>
    <w:rsid w:val="00BB2784"/>
    <w:rsid w:val="00BB327A"/>
    <w:rsid w:val="00BB453B"/>
    <w:rsid w:val="00BB4AD4"/>
    <w:rsid w:val="00BB65D2"/>
    <w:rsid w:val="00BC0AD0"/>
    <w:rsid w:val="00BC4E0F"/>
    <w:rsid w:val="00BC6D94"/>
    <w:rsid w:val="00BD09E1"/>
    <w:rsid w:val="00BD0DA1"/>
    <w:rsid w:val="00BD1926"/>
    <w:rsid w:val="00BD5F8A"/>
    <w:rsid w:val="00BD6EB7"/>
    <w:rsid w:val="00BE0397"/>
    <w:rsid w:val="00BE0FCA"/>
    <w:rsid w:val="00BE2C81"/>
    <w:rsid w:val="00BE314B"/>
    <w:rsid w:val="00BE375F"/>
    <w:rsid w:val="00BE636B"/>
    <w:rsid w:val="00BE7537"/>
    <w:rsid w:val="00BE781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17FA0"/>
    <w:rsid w:val="00C22CFF"/>
    <w:rsid w:val="00C230F1"/>
    <w:rsid w:val="00C24352"/>
    <w:rsid w:val="00C271BA"/>
    <w:rsid w:val="00C27DCE"/>
    <w:rsid w:val="00C308A4"/>
    <w:rsid w:val="00C36436"/>
    <w:rsid w:val="00C37ACB"/>
    <w:rsid w:val="00C40CA5"/>
    <w:rsid w:val="00C4263E"/>
    <w:rsid w:val="00C45E8A"/>
    <w:rsid w:val="00C4674E"/>
    <w:rsid w:val="00C50FAA"/>
    <w:rsid w:val="00C51C02"/>
    <w:rsid w:val="00C5341B"/>
    <w:rsid w:val="00C673E4"/>
    <w:rsid w:val="00C734FA"/>
    <w:rsid w:val="00C7442B"/>
    <w:rsid w:val="00C75542"/>
    <w:rsid w:val="00C76100"/>
    <w:rsid w:val="00C8119A"/>
    <w:rsid w:val="00C85237"/>
    <w:rsid w:val="00C8657C"/>
    <w:rsid w:val="00C9052F"/>
    <w:rsid w:val="00C90EC9"/>
    <w:rsid w:val="00C93722"/>
    <w:rsid w:val="00C94845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1ADD"/>
    <w:rsid w:val="00CB3424"/>
    <w:rsid w:val="00CB5C3A"/>
    <w:rsid w:val="00CB756C"/>
    <w:rsid w:val="00CC1880"/>
    <w:rsid w:val="00CC22D7"/>
    <w:rsid w:val="00CC3697"/>
    <w:rsid w:val="00CC552F"/>
    <w:rsid w:val="00CC72A8"/>
    <w:rsid w:val="00CD0A70"/>
    <w:rsid w:val="00CD0B40"/>
    <w:rsid w:val="00CD0F90"/>
    <w:rsid w:val="00CD2AB0"/>
    <w:rsid w:val="00CD3BD3"/>
    <w:rsid w:val="00CD411E"/>
    <w:rsid w:val="00CD4664"/>
    <w:rsid w:val="00CD6190"/>
    <w:rsid w:val="00CD6C6D"/>
    <w:rsid w:val="00CE0A31"/>
    <w:rsid w:val="00CE2769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3309"/>
    <w:rsid w:val="00D04741"/>
    <w:rsid w:val="00D1096E"/>
    <w:rsid w:val="00D10CB9"/>
    <w:rsid w:val="00D1259C"/>
    <w:rsid w:val="00D13F6E"/>
    <w:rsid w:val="00D15F2E"/>
    <w:rsid w:val="00D16590"/>
    <w:rsid w:val="00D17469"/>
    <w:rsid w:val="00D2492A"/>
    <w:rsid w:val="00D348C8"/>
    <w:rsid w:val="00D349D2"/>
    <w:rsid w:val="00D374EC"/>
    <w:rsid w:val="00D41B12"/>
    <w:rsid w:val="00D4743D"/>
    <w:rsid w:val="00D47B38"/>
    <w:rsid w:val="00D47E3D"/>
    <w:rsid w:val="00D52C5E"/>
    <w:rsid w:val="00D53CB0"/>
    <w:rsid w:val="00D55D3D"/>
    <w:rsid w:val="00D56EB8"/>
    <w:rsid w:val="00D57B1F"/>
    <w:rsid w:val="00D61B2F"/>
    <w:rsid w:val="00D62738"/>
    <w:rsid w:val="00D63032"/>
    <w:rsid w:val="00D63F5F"/>
    <w:rsid w:val="00D6592F"/>
    <w:rsid w:val="00D65FDE"/>
    <w:rsid w:val="00D665CD"/>
    <w:rsid w:val="00D702FE"/>
    <w:rsid w:val="00D70859"/>
    <w:rsid w:val="00D75CF8"/>
    <w:rsid w:val="00D75E76"/>
    <w:rsid w:val="00D81AB2"/>
    <w:rsid w:val="00D854A9"/>
    <w:rsid w:val="00D86283"/>
    <w:rsid w:val="00D87C79"/>
    <w:rsid w:val="00D93C64"/>
    <w:rsid w:val="00D9506B"/>
    <w:rsid w:val="00D95419"/>
    <w:rsid w:val="00DA0D8B"/>
    <w:rsid w:val="00DA0E62"/>
    <w:rsid w:val="00DA3258"/>
    <w:rsid w:val="00DA58E8"/>
    <w:rsid w:val="00DB0D3E"/>
    <w:rsid w:val="00DB30D7"/>
    <w:rsid w:val="00DB3B24"/>
    <w:rsid w:val="00DB601B"/>
    <w:rsid w:val="00DB658B"/>
    <w:rsid w:val="00DB6825"/>
    <w:rsid w:val="00DC0572"/>
    <w:rsid w:val="00DC071D"/>
    <w:rsid w:val="00DC341B"/>
    <w:rsid w:val="00DC474C"/>
    <w:rsid w:val="00DC6FE8"/>
    <w:rsid w:val="00DD0AA8"/>
    <w:rsid w:val="00DD3F27"/>
    <w:rsid w:val="00DE21CB"/>
    <w:rsid w:val="00DE3DD0"/>
    <w:rsid w:val="00DE4E80"/>
    <w:rsid w:val="00DE52E0"/>
    <w:rsid w:val="00DF14A2"/>
    <w:rsid w:val="00DF15B3"/>
    <w:rsid w:val="00DF1BF8"/>
    <w:rsid w:val="00DF5A78"/>
    <w:rsid w:val="00DF70FB"/>
    <w:rsid w:val="00E0037E"/>
    <w:rsid w:val="00E04B1A"/>
    <w:rsid w:val="00E0551B"/>
    <w:rsid w:val="00E06593"/>
    <w:rsid w:val="00E07FB8"/>
    <w:rsid w:val="00E10878"/>
    <w:rsid w:val="00E12251"/>
    <w:rsid w:val="00E1399B"/>
    <w:rsid w:val="00E14218"/>
    <w:rsid w:val="00E15A18"/>
    <w:rsid w:val="00E20F07"/>
    <w:rsid w:val="00E21B74"/>
    <w:rsid w:val="00E30765"/>
    <w:rsid w:val="00E32282"/>
    <w:rsid w:val="00E350AE"/>
    <w:rsid w:val="00E35747"/>
    <w:rsid w:val="00E36BF3"/>
    <w:rsid w:val="00E430D7"/>
    <w:rsid w:val="00E43B6E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2844"/>
    <w:rsid w:val="00E8458A"/>
    <w:rsid w:val="00E8493B"/>
    <w:rsid w:val="00E8559F"/>
    <w:rsid w:val="00E87992"/>
    <w:rsid w:val="00E90062"/>
    <w:rsid w:val="00E90976"/>
    <w:rsid w:val="00E91ADA"/>
    <w:rsid w:val="00E935D5"/>
    <w:rsid w:val="00EA03B4"/>
    <w:rsid w:val="00EA07FA"/>
    <w:rsid w:val="00EA13D4"/>
    <w:rsid w:val="00EA16D4"/>
    <w:rsid w:val="00EA2ED7"/>
    <w:rsid w:val="00EA37D2"/>
    <w:rsid w:val="00EA56C4"/>
    <w:rsid w:val="00EA7E2E"/>
    <w:rsid w:val="00EA7E85"/>
    <w:rsid w:val="00EB2040"/>
    <w:rsid w:val="00EB368F"/>
    <w:rsid w:val="00EB66D6"/>
    <w:rsid w:val="00EC27D8"/>
    <w:rsid w:val="00EC38ED"/>
    <w:rsid w:val="00EC4677"/>
    <w:rsid w:val="00EC53EF"/>
    <w:rsid w:val="00ED0AFE"/>
    <w:rsid w:val="00ED1264"/>
    <w:rsid w:val="00ED2F9E"/>
    <w:rsid w:val="00ED47AD"/>
    <w:rsid w:val="00ED5857"/>
    <w:rsid w:val="00ED6D35"/>
    <w:rsid w:val="00ED7F65"/>
    <w:rsid w:val="00EE06CF"/>
    <w:rsid w:val="00EE0955"/>
    <w:rsid w:val="00EE1B70"/>
    <w:rsid w:val="00EE33F3"/>
    <w:rsid w:val="00EE3A5A"/>
    <w:rsid w:val="00EE4C63"/>
    <w:rsid w:val="00EE6CE0"/>
    <w:rsid w:val="00EF10C9"/>
    <w:rsid w:val="00EF18F1"/>
    <w:rsid w:val="00EF192C"/>
    <w:rsid w:val="00EF4215"/>
    <w:rsid w:val="00EF4406"/>
    <w:rsid w:val="00EF6E70"/>
    <w:rsid w:val="00EF7254"/>
    <w:rsid w:val="00F00F64"/>
    <w:rsid w:val="00F02281"/>
    <w:rsid w:val="00F02F02"/>
    <w:rsid w:val="00F06716"/>
    <w:rsid w:val="00F11365"/>
    <w:rsid w:val="00F122DF"/>
    <w:rsid w:val="00F12EEF"/>
    <w:rsid w:val="00F14A65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435CB"/>
    <w:rsid w:val="00F5172D"/>
    <w:rsid w:val="00F524C3"/>
    <w:rsid w:val="00F53822"/>
    <w:rsid w:val="00F54376"/>
    <w:rsid w:val="00F55566"/>
    <w:rsid w:val="00F568CD"/>
    <w:rsid w:val="00F57D10"/>
    <w:rsid w:val="00F6284C"/>
    <w:rsid w:val="00F62BD7"/>
    <w:rsid w:val="00F63345"/>
    <w:rsid w:val="00F660D2"/>
    <w:rsid w:val="00F7088A"/>
    <w:rsid w:val="00F713FE"/>
    <w:rsid w:val="00F754DE"/>
    <w:rsid w:val="00F756CF"/>
    <w:rsid w:val="00F771B1"/>
    <w:rsid w:val="00F77D81"/>
    <w:rsid w:val="00F815D2"/>
    <w:rsid w:val="00F82D9D"/>
    <w:rsid w:val="00F85B59"/>
    <w:rsid w:val="00F862E3"/>
    <w:rsid w:val="00F91B1C"/>
    <w:rsid w:val="00F92BF1"/>
    <w:rsid w:val="00FA0E95"/>
    <w:rsid w:val="00FA1691"/>
    <w:rsid w:val="00FA27E7"/>
    <w:rsid w:val="00FA33F6"/>
    <w:rsid w:val="00FA54AE"/>
    <w:rsid w:val="00FA6B64"/>
    <w:rsid w:val="00FA7B3F"/>
    <w:rsid w:val="00FB0288"/>
    <w:rsid w:val="00FB02C9"/>
    <w:rsid w:val="00FB1DE2"/>
    <w:rsid w:val="00FB4659"/>
    <w:rsid w:val="00FB5840"/>
    <w:rsid w:val="00FB6E42"/>
    <w:rsid w:val="00FC051C"/>
    <w:rsid w:val="00FC1344"/>
    <w:rsid w:val="00FC3E59"/>
    <w:rsid w:val="00FC7089"/>
    <w:rsid w:val="00FC7937"/>
    <w:rsid w:val="00FC7D85"/>
    <w:rsid w:val="00FD059B"/>
    <w:rsid w:val="00FD27D3"/>
    <w:rsid w:val="00FD2DDB"/>
    <w:rsid w:val="00FD5027"/>
    <w:rsid w:val="00FD73A9"/>
    <w:rsid w:val="00FE06A2"/>
    <w:rsid w:val="00FE45AA"/>
    <w:rsid w:val="00FE4A5B"/>
    <w:rsid w:val="00FE5C0A"/>
    <w:rsid w:val="00FE6786"/>
    <w:rsid w:val="00FF0129"/>
    <w:rsid w:val="00FF1ADB"/>
    <w:rsid w:val="00FF1C40"/>
    <w:rsid w:val="00FF1D82"/>
    <w:rsid w:val="00FF1E77"/>
    <w:rsid w:val="00FF49A2"/>
    <w:rsid w:val="00FF4C82"/>
    <w:rsid w:val="00FF5849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1EC28"/>
  <w15:docId w15:val="{88A49BDD-920B-4F4A-918A-03F2DC51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E07FB8"/>
  </w:style>
  <w:style w:type="paragraph" w:styleId="a3">
    <w:name w:val="Body Text"/>
    <w:basedOn w:val="a"/>
    <w:link w:val="a4"/>
    <w:uiPriority w:val="99"/>
    <w:rsid w:val="00E07FB8"/>
    <w:pPr>
      <w:ind w:right="6519"/>
    </w:pPr>
    <w:rPr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0A6FBB"/>
    <w:rPr>
      <w:rFonts w:cs="Times New Roman"/>
      <w:sz w:val="28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6E2434"/>
    <w:rPr>
      <w:rFonts w:cs="Times New Roman"/>
      <w:sz w:val="24"/>
    </w:rPr>
  </w:style>
  <w:style w:type="character" w:styleId="a7">
    <w:name w:val="page number"/>
    <w:uiPriority w:val="99"/>
    <w:rsid w:val="00521B13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CF2B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Pr>
      <w:rFonts w:cs="Times New Roman"/>
      <w:sz w:val="2"/>
    </w:rPr>
  </w:style>
  <w:style w:type="paragraph" w:styleId="aa">
    <w:name w:val="Block Text"/>
    <w:basedOn w:val="a"/>
    <w:uiPriority w:val="99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styleId="ab">
    <w:name w:val="Hyperlink"/>
    <w:uiPriority w:val="99"/>
    <w:rsid w:val="006D10CE"/>
    <w:rPr>
      <w:rFonts w:cs="Times New Roman"/>
      <w:color w:val="0000FF"/>
      <w:u w:val="single"/>
    </w:rPr>
  </w:style>
  <w:style w:type="paragraph" w:styleId="ac">
    <w:name w:val="footer"/>
    <w:basedOn w:val="a"/>
    <w:link w:val="ad"/>
    <w:uiPriority w:val="99"/>
    <w:rsid w:val="00F815D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F815D2"/>
    <w:rPr>
      <w:rFonts w:cs="Times New Roman"/>
      <w:sz w:val="24"/>
    </w:rPr>
  </w:style>
  <w:style w:type="paragraph" w:customStyle="1" w:styleId="ConsPlusNormal">
    <w:name w:val="ConsPlusNormal"/>
    <w:uiPriority w:val="99"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uiPriority w:val="99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s1">
    <w:name w:val="s_1"/>
    <w:basedOn w:val="a"/>
    <w:uiPriority w:val="99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F424A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rsid w:val="00BF424A"/>
    <w:pPr>
      <w:spacing w:before="100" w:beforeAutospacing="1" w:after="100" w:afterAutospacing="1"/>
    </w:pPr>
  </w:style>
  <w:style w:type="paragraph" w:styleId="af">
    <w:name w:val="No Spacing"/>
    <w:uiPriority w:val="99"/>
    <w:qFormat/>
    <w:rsid w:val="00A13EC0"/>
    <w:rPr>
      <w:rFonts w:ascii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uiPriority w:val="99"/>
    <w:rsid w:val="000610FF"/>
    <w:rPr>
      <w:rFonts w:cs="Times New Roman"/>
    </w:rPr>
  </w:style>
  <w:style w:type="paragraph" w:customStyle="1" w:styleId="Textbody">
    <w:name w:val="Text body"/>
    <w:next w:val="a"/>
    <w:uiPriority w:val="99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0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1">
    <w:name w:val="annotation reference"/>
    <w:uiPriority w:val="99"/>
    <w:semiHidden/>
    <w:rsid w:val="003515F3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3515F3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locked/>
    <w:rsid w:val="003515F3"/>
    <w:rPr>
      <w:rFonts w:cs="Times New Roman"/>
    </w:rPr>
  </w:style>
  <w:style w:type="paragraph" w:styleId="af4">
    <w:name w:val="annotation subject"/>
    <w:basedOn w:val="af2"/>
    <w:next w:val="af2"/>
    <w:link w:val="af5"/>
    <w:uiPriority w:val="99"/>
    <w:semiHidden/>
    <w:rsid w:val="003515F3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3515F3"/>
    <w:rPr>
      <w:rFonts w:cs="Times New Roman"/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uiPriority w:val="99"/>
    <w:rsid w:val="007B4256"/>
    <w:rPr>
      <w:rFonts w:cs="Times New Roman"/>
      <w:color w:val="106BBE"/>
    </w:rPr>
  </w:style>
  <w:style w:type="paragraph" w:customStyle="1" w:styleId="ConsTitle">
    <w:name w:val="ConsTitle"/>
    <w:uiPriority w:val="99"/>
    <w:rsid w:val="00C734FA"/>
    <w:pPr>
      <w:widowControl w:val="0"/>
      <w:autoSpaceDE w:val="0"/>
      <w:autoSpaceDN w:val="0"/>
    </w:pPr>
    <w:rPr>
      <w:rFonts w:ascii="Arial" w:hAnsi="Arial" w:cs="Arial"/>
      <w:b/>
      <w:bCs/>
    </w:rPr>
  </w:style>
  <w:style w:type="character" w:customStyle="1" w:styleId="2">
    <w:name w:val="Основной текст (2)_"/>
    <w:link w:val="20"/>
    <w:uiPriority w:val="99"/>
    <w:locked/>
    <w:rsid w:val="00E43B6E"/>
    <w:rPr>
      <w:rFonts w:ascii="Franklin Gothic Demi" w:hAnsi="Franklin Gothic Demi"/>
      <w:sz w:val="3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43B6E"/>
    <w:pPr>
      <w:widowControl w:val="0"/>
      <w:shd w:val="clear" w:color="auto" w:fill="FFFFFF"/>
      <w:spacing w:after="780" w:line="384" w:lineRule="exact"/>
    </w:pPr>
    <w:rPr>
      <w:rFonts w:ascii="Franklin Gothic Demi" w:hAnsi="Franklin Gothic Demi"/>
      <w:sz w:val="36"/>
      <w:szCs w:val="20"/>
      <w:shd w:val="clear" w:color="auto" w:fill="FFFFFF"/>
    </w:rPr>
  </w:style>
  <w:style w:type="table" w:styleId="af8">
    <w:name w:val="Table Grid"/>
    <w:basedOn w:val="a1"/>
    <w:locked/>
    <w:rsid w:val="00A40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Нормальный (таблица)"/>
    <w:basedOn w:val="a"/>
    <w:next w:val="a"/>
    <w:uiPriority w:val="99"/>
    <w:rsid w:val="00EE1B7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2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bl_Правительство_ПОСТАНОВЛЕНИЕ_bel.dot</Template>
  <TotalTime>1</TotalTime>
  <Pages>21</Pages>
  <Words>4758</Words>
  <Characters>34509</Characters>
  <Application>Microsoft Office Word</Application>
  <DocSecurity>0</DocSecurity>
  <Lines>287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Лыжов Ф.С.</dc:creator>
  <cp:keywords/>
  <dc:description/>
  <cp:lastModifiedBy>IT</cp:lastModifiedBy>
  <cp:revision>2</cp:revision>
  <cp:lastPrinted>2026-08-13T11:30:00Z</cp:lastPrinted>
  <dcterms:created xsi:type="dcterms:W3CDTF">2026-08-18T05:57:00Z</dcterms:created>
  <dcterms:modified xsi:type="dcterms:W3CDTF">2026-08-18T05:57:00Z</dcterms:modified>
</cp:coreProperties>
</file>